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8A4" w:rsidRDefault="00BD28A4">
      <w:pPr>
        <w:rPr>
          <w:noProof/>
          <w:lang w:val="ru-RU" w:eastAsia="ru-RU"/>
        </w:rPr>
      </w:pPr>
      <w:r w:rsidRPr="00CB5C4F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8.25pt;height:707.25pt;visibility:visible">
            <v:imagedata r:id="rId5" o:title="" croptop="3709f" cropbottom="5629f" cropleft="7672f" cropright="3960f"/>
          </v:shape>
        </w:pict>
      </w:r>
    </w:p>
    <w:p w:rsidR="00BD28A4" w:rsidRDefault="00BD28A4" w:rsidP="00F01534">
      <w:pPr>
        <w:jc w:val="center"/>
        <w:rPr>
          <w:sz w:val="2"/>
        </w:rPr>
      </w:pPr>
      <w:r>
        <w:rPr>
          <w:noProof/>
          <w:lang w:val="ru-RU" w:eastAsia="ru-RU"/>
        </w:rPr>
        <w:t>2019</w:t>
      </w:r>
      <w:r>
        <w:br w:type="page"/>
      </w:r>
    </w:p>
    <w:p w:rsidR="00BD28A4" w:rsidRPr="00E9383C" w:rsidRDefault="00BD28A4">
      <w:pPr>
        <w:rPr>
          <w:sz w:val="2"/>
          <w:lang w:val="ru-RU"/>
        </w:rPr>
      </w:pPr>
      <w:r w:rsidRPr="00CB5C4F">
        <w:rPr>
          <w:noProof/>
          <w:lang w:val="ru-RU" w:eastAsia="ru-RU"/>
        </w:rPr>
        <w:pict>
          <v:shape id="_x0000_i1026" type="#_x0000_t75" style="width:456pt;height:460.5pt;visibility:visible">
            <v:imagedata r:id="rId6" o:title="" croptop="4036f" cropbottom="32058f" cropleft="8246f" cropright="4651f"/>
          </v:shape>
        </w:pict>
      </w:r>
      <w:r w:rsidRPr="00E9383C">
        <w:rPr>
          <w:lang w:val="ru-RU"/>
        </w:rPr>
        <w:br w:type="page"/>
      </w:r>
    </w:p>
    <w:p w:rsidR="00BD28A4" w:rsidRPr="00E9383C" w:rsidRDefault="00BD28A4">
      <w:pPr>
        <w:rPr>
          <w:sz w:val="2"/>
          <w:lang w:val="ru-RU"/>
        </w:rPr>
      </w:pPr>
      <w:r w:rsidRPr="00F02CB9">
        <w:rPr>
          <w:noProof/>
          <w:lang w:val="ru-RU" w:eastAsia="ru-RU"/>
        </w:rPr>
        <w:pict>
          <v:shape id="_x0000_i1027" type="#_x0000_t75" style="width:459pt;height:490.5pt;visibility:visible">
            <v:imagedata r:id="rId7" o:title="" croptop="3100f" cropbottom="27750f" cropleft="5124f" cropright="6366f"/>
          </v:shape>
        </w:pict>
      </w:r>
      <w:r w:rsidRPr="00E938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BD28A4" w:rsidRPr="00CB5C4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CB5C4F">
              <w:t xml:space="preserve"> </w:t>
            </w:r>
          </w:p>
        </w:tc>
      </w:tr>
      <w:tr w:rsidR="00BD28A4" w:rsidRPr="00F01534">
        <w:trPr>
          <w:trHeight w:hRule="exact" w:val="380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машинного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обучения»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машинного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обучения;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нечеткологические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нейросетевые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методы;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осознанного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машинного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обучения»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задачи: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методологических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машинного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обучения;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алгоритмических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машинного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обучения;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реализующего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машинного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lang w:val="ru-RU"/>
              </w:rPr>
              <w:t xml:space="preserve"> </w:t>
            </w:r>
          </w:p>
        </w:tc>
      </w:tr>
      <w:tr w:rsidR="00BD28A4" w:rsidRPr="00F01534">
        <w:trPr>
          <w:trHeight w:hRule="exact" w:val="138"/>
        </w:trPr>
        <w:tc>
          <w:tcPr>
            <w:tcW w:w="1986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</w:tr>
      <w:tr w:rsidR="00BD28A4" w:rsidRPr="00F0153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B5C4F">
              <w:rPr>
                <w:lang w:val="ru-RU"/>
              </w:rPr>
              <w:t xml:space="preserve"> </w:t>
            </w:r>
          </w:p>
        </w:tc>
      </w:tr>
      <w:tr w:rsidR="00BD28A4" w:rsidRPr="00F01534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машинного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B5C4F">
              <w:rPr>
                <w:lang w:val="ru-RU"/>
              </w:rPr>
              <w:t xml:space="preserve"> </w:t>
            </w:r>
          </w:p>
        </w:tc>
      </w:tr>
      <w:tr w:rsidR="00BD28A4" w:rsidRPr="00CB5C4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разработки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программного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обеспечения</w:t>
            </w:r>
            <w:r w:rsidRPr="00CB5C4F">
              <w:t xml:space="preserve"> </w:t>
            </w:r>
          </w:p>
        </w:tc>
      </w:tr>
      <w:tr w:rsidR="00BD28A4" w:rsidRPr="00F015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Терминология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языке</w:t>
            </w:r>
            <w:r w:rsidRPr="00CB5C4F">
              <w:rPr>
                <w:lang w:val="ru-RU"/>
              </w:rPr>
              <w:t xml:space="preserve"> </w:t>
            </w:r>
          </w:p>
        </w:tc>
      </w:tr>
      <w:tr w:rsidR="00BD28A4" w:rsidRPr="00F015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визуализации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B5C4F">
              <w:rPr>
                <w:lang w:val="ru-RU"/>
              </w:rPr>
              <w:t xml:space="preserve"> </w:t>
            </w:r>
          </w:p>
        </w:tc>
      </w:tr>
      <w:tr w:rsidR="00BD28A4" w:rsidRPr="00CB5C4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языка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программирования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Python</w:t>
            </w:r>
            <w:r w:rsidRPr="00CB5C4F">
              <w:t xml:space="preserve"> </w:t>
            </w:r>
          </w:p>
        </w:tc>
      </w:tr>
      <w:tr w:rsidR="00BD28A4" w:rsidRPr="00CB5C4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Информационные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исследований</w:t>
            </w:r>
            <w:r w:rsidRPr="00CB5C4F">
              <w:t xml:space="preserve"> </w:t>
            </w:r>
          </w:p>
        </w:tc>
      </w:tr>
      <w:tr w:rsidR="00BD28A4" w:rsidRPr="00F015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B5C4F">
              <w:rPr>
                <w:lang w:val="ru-RU"/>
              </w:rPr>
              <w:t xml:space="preserve"> </w:t>
            </w:r>
          </w:p>
        </w:tc>
      </w:tr>
      <w:tr w:rsidR="00BD28A4" w:rsidRPr="00CB5C4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Методы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поиска</w:t>
            </w:r>
            <w:r w:rsidRPr="00CB5C4F">
              <w:t xml:space="preserve"> </w:t>
            </w:r>
          </w:p>
        </w:tc>
      </w:tr>
      <w:tr w:rsidR="00BD28A4" w:rsidRPr="00CB5C4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Методы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оптимизации</w:t>
            </w:r>
            <w:r w:rsidRPr="00CB5C4F">
              <w:t xml:space="preserve"> </w:t>
            </w:r>
          </w:p>
        </w:tc>
      </w:tr>
      <w:tr w:rsidR="00BD28A4" w:rsidRPr="00CB5C4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распознавания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изображений</w:t>
            </w:r>
            <w:r w:rsidRPr="00CB5C4F">
              <w:t xml:space="preserve"> </w:t>
            </w:r>
          </w:p>
        </w:tc>
      </w:tr>
      <w:tr w:rsidR="00BD28A4" w:rsidRPr="00F015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нечеткой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B5C4F">
              <w:rPr>
                <w:lang w:val="ru-RU"/>
              </w:rPr>
              <w:t xml:space="preserve"> </w:t>
            </w:r>
          </w:p>
        </w:tc>
      </w:tr>
      <w:tr w:rsidR="00BD28A4" w:rsidRPr="00F01534">
        <w:trPr>
          <w:trHeight w:hRule="exact" w:val="138"/>
        </w:trPr>
        <w:tc>
          <w:tcPr>
            <w:tcW w:w="1986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</w:tr>
      <w:tr w:rsidR="00BD28A4" w:rsidRPr="00F015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B5C4F">
              <w:rPr>
                <w:lang w:val="ru-RU"/>
              </w:rPr>
              <w:t xml:space="preserve"> </w:t>
            </w:r>
          </w:p>
        </w:tc>
      </w:tr>
      <w:tr w:rsidR="00BD28A4" w:rsidRPr="00F015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машинного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обучения»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B5C4F">
              <w:rPr>
                <w:lang w:val="ru-RU"/>
              </w:rPr>
              <w:t xml:space="preserve"> </w:t>
            </w:r>
          </w:p>
        </w:tc>
      </w:tr>
      <w:tr w:rsidR="00BD28A4" w:rsidRPr="00F01534">
        <w:trPr>
          <w:trHeight w:hRule="exact" w:val="277"/>
        </w:trPr>
        <w:tc>
          <w:tcPr>
            <w:tcW w:w="1986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</w:tr>
      <w:tr w:rsidR="00BD28A4" w:rsidRPr="00CB5C4F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Код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индикатора</w:t>
            </w:r>
            <w:r w:rsidRPr="00CB5C4F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Индикатор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достижения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r w:rsidRPr="00CB5C4F">
              <w:t xml:space="preserve"> </w:t>
            </w:r>
          </w:p>
        </w:tc>
      </w:tr>
      <w:tr w:rsidR="00BD28A4" w:rsidRPr="00F01534">
        <w:trPr>
          <w:trHeight w:hRule="exact" w:val="10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ПК-4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Обладает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компонентов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базами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данных,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отладке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разрабатываемой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базами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данных,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документированию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разработанной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базами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целом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компонентов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сопровождению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созданной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базами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CB5C4F">
              <w:rPr>
                <w:lang w:val="ru-RU"/>
              </w:rPr>
              <w:t xml:space="preserve"> </w:t>
            </w:r>
          </w:p>
        </w:tc>
      </w:tr>
      <w:tr w:rsidR="00BD28A4" w:rsidRPr="00F01534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ПК-4.1</w:t>
            </w:r>
            <w:r w:rsidRPr="00CB5C4F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необходимость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компонентов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базами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CB5C4F">
              <w:rPr>
                <w:lang w:val="ru-RU"/>
              </w:rPr>
              <w:t xml:space="preserve"> </w:t>
            </w:r>
          </w:p>
        </w:tc>
      </w:tr>
      <w:tr w:rsidR="00BD28A4" w:rsidRPr="00F01534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ПК-4.2</w:t>
            </w:r>
            <w:r w:rsidRPr="00CB5C4F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компонентов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базами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CB5C4F">
              <w:rPr>
                <w:lang w:val="ru-RU"/>
              </w:rPr>
              <w:t xml:space="preserve"> </w:t>
            </w:r>
          </w:p>
        </w:tc>
      </w:tr>
    </w:tbl>
    <w:p w:rsidR="00BD28A4" w:rsidRPr="00E9383C" w:rsidRDefault="00BD28A4">
      <w:pPr>
        <w:rPr>
          <w:sz w:val="2"/>
          <w:lang w:val="ru-RU"/>
        </w:rPr>
      </w:pPr>
      <w:r w:rsidRPr="00E938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47"/>
        <w:gridCol w:w="1558"/>
        <w:gridCol w:w="404"/>
        <w:gridCol w:w="536"/>
        <w:gridCol w:w="629"/>
        <w:gridCol w:w="680"/>
        <w:gridCol w:w="530"/>
        <w:gridCol w:w="1545"/>
        <w:gridCol w:w="1615"/>
        <w:gridCol w:w="1246"/>
      </w:tblGrid>
      <w:tr w:rsidR="00BD28A4" w:rsidRPr="00F01534">
        <w:trPr>
          <w:trHeight w:hRule="exact" w:val="285"/>
        </w:trPr>
        <w:tc>
          <w:tcPr>
            <w:tcW w:w="710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B5C4F">
              <w:rPr>
                <w:lang w:val="ru-RU"/>
              </w:rPr>
              <w:t xml:space="preserve"> </w:t>
            </w:r>
          </w:p>
        </w:tc>
      </w:tr>
      <w:tr w:rsidR="00BD28A4" w:rsidRPr="00F0153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72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6,1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0,1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62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D28A4" w:rsidRPr="00CB5C4F" w:rsidRDefault="00BD28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3,9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B5C4F">
              <w:rPr>
                <w:lang w:val="ru-RU"/>
              </w:rPr>
              <w:t xml:space="preserve"> </w:t>
            </w:r>
          </w:p>
        </w:tc>
      </w:tr>
      <w:tr w:rsidR="00BD28A4" w:rsidRPr="00F01534">
        <w:trPr>
          <w:trHeight w:hRule="exact" w:val="138"/>
        </w:trPr>
        <w:tc>
          <w:tcPr>
            <w:tcW w:w="710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</w:tr>
      <w:tr w:rsidR="00BD28A4" w:rsidRPr="00CB5C4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Раздел/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CB5C4F">
              <w:t xml:space="preserve"> </w:t>
            </w:r>
          </w:p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r w:rsidRPr="00CB5C4F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Курс</w:t>
            </w:r>
            <w:r w:rsidRPr="00CB5C4F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B5C4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r w:rsidRPr="00CB5C4F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r w:rsidRPr="00CB5C4F">
              <w:t xml:space="preserve"> </w:t>
            </w:r>
          </w:p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CB5C4F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B5C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r w:rsidRPr="00CB5C4F">
              <w:t xml:space="preserve"> </w:t>
            </w:r>
          </w:p>
        </w:tc>
      </w:tr>
      <w:tr w:rsidR="00BD28A4" w:rsidRPr="00CB5C4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D28A4" w:rsidRPr="00CB5C4F" w:rsidRDefault="00BD28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Лек.</w:t>
            </w:r>
            <w:r w:rsidRPr="00CB5C4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лаб.</w:t>
            </w:r>
            <w:r w:rsidRPr="00CB5C4F">
              <w:t xml:space="preserve"> </w:t>
            </w:r>
          </w:p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CB5C4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практ.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CB5C4F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D28A4" w:rsidRPr="00CB5C4F" w:rsidRDefault="00BD28A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</w:tr>
      <w:tr w:rsidR="00BD28A4" w:rsidRPr="00F0153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машинного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CB5C4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rPr>
                <w:lang w:val="ru-RU"/>
              </w:rPr>
            </w:pPr>
          </w:p>
        </w:tc>
      </w:tr>
      <w:tr w:rsidR="00BD28A4" w:rsidRPr="00CB5C4F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текстовой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информацией</w:t>
            </w:r>
            <w:r w:rsidRPr="00CB5C4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CB5C4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CB5C4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CB5C4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Беседа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–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обсуждение.</w:t>
            </w:r>
            <w:r w:rsidRPr="00CB5C4F">
              <w:t xml:space="preserve"> </w:t>
            </w:r>
          </w:p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опрос.</w:t>
            </w:r>
            <w:r w:rsidRPr="00CB5C4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</w:tr>
      <w:tr w:rsidR="00BD28A4" w:rsidRPr="00CB5C4F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персептроных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CB5C4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CB5C4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CB5C4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лабораторному занятию.</w:t>
            </w:r>
          </w:p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 лабораторной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–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обсуждение.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кода.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опрос.</w:t>
            </w:r>
            <w:r w:rsidRPr="00CB5C4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</w:tr>
      <w:tr w:rsidR="00BD28A4" w:rsidRPr="00CB5C4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CB5C4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CB5C4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CB5C4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</w:tr>
      <w:tr w:rsidR="00BD28A4" w:rsidRPr="00CB5C4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2.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Анализ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текстовой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информации</w:t>
            </w:r>
            <w:r w:rsidRPr="00CB5C4F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</w:tr>
      <w:tr w:rsidR="00BD28A4" w:rsidRPr="00CB5C4F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«сырого»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текста.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Токенизация.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корпусами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текстов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Программные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текстами</w:t>
            </w:r>
            <w:r w:rsidRPr="00CB5C4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CB5C4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CB5C4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CB5C4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лабораторному занятию.</w:t>
            </w:r>
          </w:p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 лабораторной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–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обсуждение.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кода.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опрос.</w:t>
            </w:r>
            <w:r w:rsidRPr="00CB5C4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</w:tr>
      <w:tr w:rsidR="00BD28A4" w:rsidRPr="00CB5C4F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Аннотирование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текстов.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текстовой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Специфика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информацией,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размещенной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сети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Интернет.</w:t>
            </w:r>
            <w:r w:rsidRPr="00CB5C4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CB5C4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CB5C4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лабораторному занятию.</w:t>
            </w:r>
          </w:p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 лабораторной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–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обсуждение.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кода.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опрос.</w:t>
            </w:r>
            <w:r w:rsidRPr="00CB5C4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</w:tr>
      <w:tr w:rsidR="00BD28A4" w:rsidRPr="00CB5C4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CB5C4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CB5C4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14</w:t>
            </w:r>
            <w:r w:rsidRPr="00CB5C4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</w:tr>
      <w:tr w:rsidR="00BD28A4" w:rsidRPr="00F01534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Нейросетевые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извлечения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Нечеткологические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извлечения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CB5C4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rPr>
                <w:lang w:val="ru-RU"/>
              </w:rPr>
            </w:pPr>
          </w:p>
        </w:tc>
      </w:tr>
      <w:tr w:rsidR="00BD28A4" w:rsidRPr="00CB5C4F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3.1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Ассоциативные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нейронные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сети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задачах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извлечения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CB5C4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CB5C4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CB5C4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CB5C4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лабораторному занятию.</w:t>
            </w:r>
          </w:p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 лабораторной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–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обсуждение.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кода.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r w:rsidRPr="00CB5C4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</w:tr>
      <w:tr w:rsidR="00BD28A4" w:rsidRPr="00CB5C4F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3.2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Нечеткологические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задачах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извлечения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CB5C4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CB5C4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CB5C4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Подготовка к лабораторному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–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обсуждение.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кода.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r w:rsidRPr="00CB5C4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</w:tr>
      <w:tr w:rsidR="00BD28A4" w:rsidRPr="00CB5C4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CB5C4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CB5C4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CB5C4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</w:tr>
      <w:tr w:rsidR="00BD28A4" w:rsidRPr="00CB5C4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4.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Методы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глубокого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обучения</w:t>
            </w:r>
            <w:r w:rsidRPr="00CB5C4F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</w:tr>
      <w:tr w:rsidR="00BD28A4" w:rsidRPr="00CB5C4F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4.1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программные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глубокого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CB5C4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CB5C4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CB5C4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5,9</w:t>
            </w:r>
            <w:r w:rsidRPr="00CB5C4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лабораторному занятию.</w:t>
            </w:r>
          </w:p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 лабораторной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–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обсуждение.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кода.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r w:rsidRPr="00CB5C4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</w:tr>
      <w:tr w:rsidR="00BD28A4" w:rsidRPr="00CB5C4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CB5C4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CB5C4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5,9</w:t>
            </w:r>
            <w:r w:rsidRPr="00CB5C4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</w:tr>
      <w:tr w:rsidR="00BD28A4" w:rsidRPr="00CB5C4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CB5C4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34</w:t>
            </w:r>
            <w:r w:rsidRPr="00CB5C4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37,9</w:t>
            </w:r>
            <w:r w:rsidRPr="00CB5C4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зачёт</w:t>
            </w:r>
            <w:r w:rsidRPr="00CB5C4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</w:tr>
      <w:tr w:rsidR="00BD28A4" w:rsidRPr="00CB5C4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r w:rsidRPr="00CB5C4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37,9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5C4F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</w:tr>
    </w:tbl>
    <w:p w:rsidR="00BD28A4" w:rsidRDefault="00BD28A4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BD28A4" w:rsidRPr="00CB5C4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r w:rsidRPr="00CB5C4F">
              <w:t xml:space="preserve"> </w:t>
            </w:r>
          </w:p>
        </w:tc>
      </w:tr>
      <w:tr w:rsidR="00BD28A4" w:rsidRPr="00CB5C4F">
        <w:trPr>
          <w:trHeight w:hRule="exact" w:val="138"/>
        </w:trPr>
        <w:tc>
          <w:tcPr>
            <w:tcW w:w="9357" w:type="dxa"/>
          </w:tcPr>
          <w:p w:rsidR="00BD28A4" w:rsidRPr="00CB5C4F" w:rsidRDefault="00BD28A4"/>
        </w:tc>
      </w:tr>
      <w:tr w:rsidR="00BD28A4" w:rsidRPr="00F01534">
        <w:trPr>
          <w:trHeight w:hRule="exact" w:val="67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студенту.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лекция-конференция.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предметных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областях.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lang w:val="ru-RU"/>
              </w:rPr>
              <w:t xml:space="preserve"> </w:t>
            </w:r>
          </w:p>
        </w:tc>
      </w:tr>
      <w:tr w:rsidR="00BD28A4" w:rsidRPr="00F01534">
        <w:trPr>
          <w:trHeight w:hRule="exact" w:val="277"/>
        </w:trPr>
        <w:tc>
          <w:tcPr>
            <w:tcW w:w="9357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</w:tr>
      <w:tr w:rsidR="00BD28A4" w:rsidRPr="00F015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CB5C4F">
              <w:rPr>
                <w:lang w:val="ru-RU"/>
              </w:rPr>
              <w:t xml:space="preserve"> </w:t>
            </w:r>
          </w:p>
        </w:tc>
      </w:tr>
      <w:tr w:rsidR="00BD28A4" w:rsidRPr="00CB5C4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CB5C4F">
              <w:t xml:space="preserve"> </w:t>
            </w:r>
          </w:p>
        </w:tc>
      </w:tr>
      <w:tr w:rsidR="00BD28A4" w:rsidRPr="00CB5C4F">
        <w:trPr>
          <w:trHeight w:hRule="exact" w:val="138"/>
        </w:trPr>
        <w:tc>
          <w:tcPr>
            <w:tcW w:w="9357" w:type="dxa"/>
          </w:tcPr>
          <w:p w:rsidR="00BD28A4" w:rsidRPr="00CB5C4F" w:rsidRDefault="00BD28A4"/>
        </w:tc>
      </w:tr>
      <w:tr w:rsidR="00BD28A4" w:rsidRPr="00F015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B5C4F">
              <w:rPr>
                <w:lang w:val="ru-RU"/>
              </w:rPr>
              <w:t xml:space="preserve"> </w:t>
            </w:r>
          </w:p>
        </w:tc>
      </w:tr>
      <w:tr w:rsidR="00BD28A4" w:rsidRPr="00CB5C4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CB5C4F">
              <w:t xml:space="preserve"> </w:t>
            </w:r>
          </w:p>
        </w:tc>
      </w:tr>
      <w:tr w:rsidR="00BD28A4" w:rsidRPr="00CB5C4F">
        <w:trPr>
          <w:trHeight w:hRule="exact" w:val="138"/>
        </w:trPr>
        <w:tc>
          <w:tcPr>
            <w:tcW w:w="9357" w:type="dxa"/>
          </w:tcPr>
          <w:p w:rsidR="00BD28A4" w:rsidRPr="00CB5C4F" w:rsidRDefault="00BD28A4"/>
        </w:tc>
      </w:tr>
      <w:tr w:rsidR="00BD28A4" w:rsidRPr="00F0153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B5C4F">
              <w:rPr>
                <w:lang w:val="ru-RU"/>
              </w:rPr>
              <w:t xml:space="preserve"> </w:t>
            </w:r>
          </w:p>
        </w:tc>
      </w:tr>
      <w:tr w:rsidR="00BD28A4" w:rsidRPr="00CB5C4F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CB5C4F">
              <w:t xml:space="preserve"> </w:t>
            </w:r>
          </w:p>
        </w:tc>
      </w:tr>
      <w:tr w:rsidR="00BD28A4" w:rsidRPr="00CB5C4F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/>
        </w:tc>
      </w:tr>
      <w:tr w:rsidR="00BD28A4" w:rsidRPr="00F01534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Федотова, Е. Л. Прикладные информационные технологии : учебное пособие / Е.Л. Федотова, Е.М. Портнов. — Москва : ФОРУМ : ИНФРА-М, 2020. — 335 с. — (Среднее профессиональное образование). -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978-5-8199-0897-6. - Текст : электронный. -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Pr="00CB5C4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CB5C4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CB5C4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znanium</w:t>
              </w:r>
              <w:r w:rsidRPr="00CB5C4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CB5C4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com</w:t>
              </w:r>
              <w:r w:rsidRPr="00CB5C4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CB5C4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catalog</w:t>
              </w:r>
              <w:r w:rsidRPr="00CB5C4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CB5C4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product</w:t>
              </w:r>
              <w:r w:rsidRPr="00CB5C4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/1043091</w:t>
              </w:r>
            </w:hyperlink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(дата обращения: 05.11.2020). – Режим доступа: по подписке.</w:t>
            </w:r>
          </w:p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D28A4" w:rsidRPr="00F01534">
        <w:trPr>
          <w:trHeight w:hRule="exact" w:val="138"/>
        </w:trPr>
        <w:tc>
          <w:tcPr>
            <w:tcW w:w="9357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</w:tr>
      <w:tr w:rsidR="00BD28A4" w:rsidRPr="00CB5C4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CB5C4F">
              <w:t xml:space="preserve"> </w:t>
            </w:r>
          </w:p>
        </w:tc>
      </w:tr>
      <w:tr w:rsidR="00BD28A4" w:rsidRPr="00F01534">
        <w:trPr>
          <w:trHeight w:hRule="exact" w:val="248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 w:rsidP="00472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Кузнецов, В. А. Системный анализ, оптимизация и принятие решений : учебник для студентов высших учебных заведений / В.А. Кузнецов, А.А. Черепахин. — Москва : КУРС : ИНФРА-М, 2017. — 256 с. - ISBN 978-5-906818-95-9. - Текст : электронный. - URL: </w:t>
            </w:r>
            <w:hyperlink r:id="rId9" w:history="1">
              <w:r w:rsidRPr="00CB5C4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https://znanium.com/catalog/product/908528</w:t>
              </w:r>
            </w:hyperlink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(дата обращения: 05.11.2020). – Режим доступа: по подписке.</w:t>
            </w:r>
            <w:r w:rsidRPr="00CB5C4F">
              <w:rPr>
                <w:lang w:val="ru-RU"/>
              </w:rPr>
              <w:t xml:space="preserve"> </w:t>
            </w:r>
          </w:p>
        </w:tc>
      </w:tr>
    </w:tbl>
    <w:p w:rsidR="00BD28A4" w:rsidRPr="00472BDB" w:rsidRDefault="00BD28A4">
      <w:pPr>
        <w:rPr>
          <w:sz w:val="2"/>
          <w:lang w:val="ru-RU"/>
        </w:rPr>
      </w:pPr>
      <w:r w:rsidRPr="00472BDB">
        <w:rPr>
          <w:lang w:val="ru-RU"/>
        </w:rPr>
        <w:br w:type="page"/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0A0"/>
      </w:tblPr>
      <w:tblGrid>
        <w:gridCol w:w="400"/>
        <w:gridCol w:w="1979"/>
        <w:gridCol w:w="3589"/>
        <w:gridCol w:w="3321"/>
        <w:gridCol w:w="135"/>
      </w:tblGrid>
      <w:tr w:rsidR="00BD28A4" w:rsidRPr="00F01534" w:rsidTr="00472BDB">
        <w:trPr>
          <w:trHeight w:hRule="exact" w:val="138"/>
        </w:trPr>
        <w:tc>
          <w:tcPr>
            <w:tcW w:w="400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</w:tr>
      <w:tr w:rsidR="00BD28A4" w:rsidRPr="00CB5C4F" w:rsidTr="00472BD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 w:rsidRPr="00CB5C4F">
              <w:t xml:space="preserve"> </w:t>
            </w:r>
          </w:p>
        </w:tc>
      </w:tr>
      <w:tr w:rsidR="00BD28A4" w:rsidRPr="00F01534" w:rsidTr="00472BDB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Жидьцов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В.В.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нейросетевым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технологиям.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B5C4F">
              <w:rPr>
                <w:lang w:val="ru-RU"/>
              </w:rPr>
              <w:t xml:space="preserve"> </w:t>
            </w:r>
            <w:hyperlink r:id="rId10" w:history="1">
              <w:r w:rsidRPr="00CB5C4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</w:t>
              </w:r>
              <w:r w:rsidRPr="00F01534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CB5C4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bek</w:t>
              </w:r>
              <w:r w:rsidRPr="00F01534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CB5C4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sibadi</w:t>
              </w:r>
              <w:r w:rsidRPr="00F01534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CB5C4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org</w:t>
              </w:r>
              <w:r w:rsidRPr="00F01534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CB5C4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fulltext</w:t>
              </w:r>
              <w:r w:rsidRPr="00F01534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CB5C4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epd</w:t>
              </w:r>
              <w:r w:rsidRPr="00F01534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6.</w:t>
              </w:r>
              <w:r w:rsidRPr="00CB5C4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</w:hyperlink>
          </w:p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bookmarkStart w:id="0" w:name="_GoBack"/>
            <w:bookmarkEnd w:id="0"/>
          </w:p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D28A4" w:rsidRPr="00F01534" w:rsidTr="00472BDB">
        <w:trPr>
          <w:trHeight w:hRule="exact" w:val="138"/>
        </w:trPr>
        <w:tc>
          <w:tcPr>
            <w:tcW w:w="400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</w:tr>
      <w:tr w:rsidR="00BD28A4" w:rsidRPr="00F01534" w:rsidTr="00472BD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B5C4F">
              <w:rPr>
                <w:lang w:val="ru-RU"/>
              </w:rPr>
              <w:t xml:space="preserve"> </w:t>
            </w:r>
          </w:p>
        </w:tc>
      </w:tr>
      <w:tr w:rsidR="00BD28A4" w:rsidRPr="00F01534" w:rsidTr="00472BDB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lang w:val="ru-RU"/>
              </w:rPr>
              <w:t xml:space="preserve"> </w:t>
            </w:r>
          </w:p>
        </w:tc>
      </w:tr>
      <w:tr w:rsidR="00BD28A4" w:rsidRPr="00F01534" w:rsidTr="00472BDB">
        <w:trPr>
          <w:trHeight w:hRule="exact" w:val="277"/>
        </w:trPr>
        <w:tc>
          <w:tcPr>
            <w:tcW w:w="400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</w:tr>
      <w:tr w:rsidR="00BD28A4" w:rsidRPr="00CB5C4F" w:rsidTr="00472BD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CB5C4F">
              <w:t xml:space="preserve"> </w:t>
            </w:r>
          </w:p>
        </w:tc>
      </w:tr>
      <w:tr w:rsidR="00BD28A4" w:rsidRPr="00CB5C4F" w:rsidTr="00472BDB">
        <w:trPr>
          <w:trHeight w:hRule="exact" w:val="555"/>
        </w:trPr>
        <w:tc>
          <w:tcPr>
            <w:tcW w:w="400" w:type="dxa"/>
          </w:tcPr>
          <w:p w:rsidR="00BD28A4" w:rsidRPr="00CB5C4F" w:rsidRDefault="00BD28A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CB5C4F"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 w:rsidRPr="00CB5C4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 w:rsidRPr="00CB5C4F">
              <w:t xml:space="preserve"> </w:t>
            </w:r>
          </w:p>
        </w:tc>
        <w:tc>
          <w:tcPr>
            <w:tcW w:w="135" w:type="dxa"/>
          </w:tcPr>
          <w:p w:rsidR="00BD28A4" w:rsidRPr="00CB5C4F" w:rsidRDefault="00BD28A4"/>
        </w:tc>
      </w:tr>
      <w:tr w:rsidR="00BD28A4" w:rsidRPr="00CB5C4F" w:rsidTr="00472BDB">
        <w:trPr>
          <w:trHeight w:hRule="exact" w:val="818"/>
        </w:trPr>
        <w:tc>
          <w:tcPr>
            <w:tcW w:w="400" w:type="dxa"/>
          </w:tcPr>
          <w:p w:rsidR="00BD28A4" w:rsidRPr="00CB5C4F" w:rsidRDefault="00BD28A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Professional(для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CB5C4F"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CB5C4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CB5C4F">
              <w:t xml:space="preserve"> </w:t>
            </w:r>
          </w:p>
        </w:tc>
        <w:tc>
          <w:tcPr>
            <w:tcW w:w="135" w:type="dxa"/>
          </w:tcPr>
          <w:p w:rsidR="00BD28A4" w:rsidRPr="00CB5C4F" w:rsidRDefault="00BD28A4"/>
        </w:tc>
      </w:tr>
      <w:tr w:rsidR="00BD28A4" w:rsidRPr="00CB5C4F" w:rsidTr="00472BDB">
        <w:trPr>
          <w:trHeight w:hRule="exact" w:val="826"/>
        </w:trPr>
        <w:tc>
          <w:tcPr>
            <w:tcW w:w="400" w:type="dxa"/>
          </w:tcPr>
          <w:p w:rsidR="00BD28A4" w:rsidRPr="00CB5C4F" w:rsidRDefault="00BD28A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JetBrains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IDEA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Community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Edition</w:t>
            </w:r>
            <w:r w:rsidRPr="00CB5C4F"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CB5C4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CB5C4F">
              <w:t xml:space="preserve"> </w:t>
            </w:r>
          </w:p>
        </w:tc>
        <w:tc>
          <w:tcPr>
            <w:tcW w:w="135" w:type="dxa"/>
          </w:tcPr>
          <w:p w:rsidR="00BD28A4" w:rsidRPr="00CB5C4F" w:rsidRDefault="00BD28A4"/>
        </w:tc>
      </w:tr>
      <w:tr w:rsidR="00BD28A4" w:rsidRPr="00CB5C4F" w:rsidTr="00472BDB">
        <w:trPr>
          <w:trHeight w:hRule="exact" w:val="1096"/>
        </w:trPr>
        <w:tc>
          <w:tcPr>
            <w:tcW w:w="400" w:type="dxa"/>
          </w:tcPr>
          <w:p w:rsidR="00BD28A4" w:rsidRPr="00CB5C4F" w:rsidRDefault="00BD28A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JetBrains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PyCharm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Community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Edition</w:t>
            </w:r>
            <w:r w:rsidRPr="00CB5C4F"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CB5C4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CB5C4F">
              <w:t xml:space="preserve"> </w:t>
            </w:r>
          </w:p>
        </w:tc>
        <w:tc>
          <w:tcPr>
            <w:tcW w:w="135" w:type="dxa"/>
          </w:tcPr>
          <w:p w:rsidR="00BD28A4" w:rsidRPr="00CB5C4F" w:rsidRDefault="00BD28A4"/>
        </w:tc>
      </w:tr>
      <w:tr w:rsidR="00BD28A4" w:rsidRPr="00CB5C4F" w:rsidTr="00472BDB">
        <w:trPr>
          <w:trHeight w:hRule="exact" w:val="826"/>
        </w:trPr>
        <w:tc>
          <w:tcPr>
            <w:tcW w:w="400" w:type="dxa"/>
          </w:tcPr>
          <w:p w:rsidR="00BD28A4" w:rsidRPr="00CB5C4F" w:rsidRDefault="00BD28A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(для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CB5C4F"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CB5C4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CB5C4F">
              <w:t xml:space="preserve"> </w:t>
            </w:r>
          </w:p>
        </w:tc>
        <w:tc>
          <w:tcPr>
            <w:tcW w:w="135" w:type="dxa"/>
          </w:tcPr>
          <w:p w:rsidR="00BD28A4" w:rsidRPr="00CB5C4F" w:rsidRDefault="00BD28A4"/>
        </w:tc>
      </w:tr>
      <w:tr w:rsidR="00BD28A4" w:rsidRPr="00CB5C4F" w:rsidTr="00472BDB">
        <w:trPr>
          <w:trHeight w:hRule="exact" w:val="138"/>
        </w:trPr>
        <w:tc>
          <w:tcPr>
            <w:tcW w:w="400" w:type="dxa"/>
          </w:tcPr>
          <w:p w:rsidR="00BD28A4" w:rsidRPr="00CB5C4F" w:rsidRDefault="00BD28A4"/>
        </w:tc>
        <w:tc>
          <w:tcPr>
            <w:tcW w:w="1979" w:type="dxa"/>
          </w:tcPr>
          <w:p w:rsidR="00BD28A4" w:rsidRPr="00CB5C4F" w:rsidRDefault="00BD28A4"/>
        </w:tc>
        <w:tc>
          <w:tcPr>
            <w:tcW w:w="3589" w:type="dxa"/>
          </w:tcPr>
          <w:p w:rsidR="00BD28A4" w:rsidRPr="00CB5C4F" w:rsidRDefault="00BD28A4"/>
        </w:tc>
        <w:tc>
          <w:tcPr>
            <w:tcW w:w="3321" w:type="dxa"/>
          </w:tcPr>
          <w:p w:rsidR="00BD28A4" w:rsidRPr="00CB5C4F" w:rsidRDefault="00BD28A4"/>
        </w:tc>
        <w:tc>
          <w:tcPr>
            <w:tcW w:w="135" w:type="dxa"/>
          </w:tcPr>
          <w:p w:rsidR="00BD28A4" w:rsidRPr="00CB5C4F" w:rsidRDefault="00BD28A4"/>
        </w:tc>
      </w:tr>
      <w:tr w:rsidR="00BD28A4" w:rsidRPr="00F01534" w:rsidTr="00472BD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B5C4F">
              <w:rPr>
                <w:lang w:val="ru-RU"/>
              </w:rPr>
              <w:t xml:space="preserve"> </w:t>
            </w:r>
          </w:p>
        </w:tc>
      </w:tr>
      <w:tr w:rsidR="00BD28A4" w:rsidRPr="00CB5C4F" w:rsidTr="00472BDB">
        <w:trPr>
          <w:trHeight w:hRule="exact" w:val="270"/>
        </w:trPr>
        <w:tc>
          <w:tcPr>
            <w:tcW w:w="400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CB5C4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CB5C4F">
              <w:t xml:space="preserve"> </w:t>
            </w:r>
          </w:p>
        </w:tc>
        <w:tc>
          <w:tcPr>
            <w:tcW w:w="135" w:type="dxa"/>
          </w:tcPr>
          <w:p w:rsidR="00BD28A4" w:rsidRPr="00CB5C4F" w:rsidRDefault="00BD28A4"/>
        </w:tc>
      </w:tr>
      <w:tr w:rsidR="00BD28A4" w:rsidRPr="00CB5C4F" w:rsidTr="00472BDB">
        <w:trPr>
          <w:trHeight w:hRule="exact" w:val="14"/>
        </w:trPr>
        <w:tc>
          <w:tcPr>
            <w:tcW w:w="400" w:type="dxa"/>
          </w:tcPr>
          <w:p w:rsidR="00BD28A4" w:rsidRPr="00CB5C4F" w:rsidRDefault="00BD28A4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polpred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CB5C4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http://education.polpred.com/</w:t>
            </w:r>
            <w:r w:rsidRPr="00CB5C4F">
              <w:t xml:space="preserve"> </w:t>
            </w:r>
          </w:p>
        </w:tc>
        <w:tc>
          <w:tcPr>
            <w:tcW w:w="135" w:type="dxa"/>
          </w:tcPr>
          <w:p w:rsidR="00BD28A4" w:rsidRPr="00CB5C4F" w:rsidRDefault="00BD28A4"/>
        </w:tc>
      </w:tr>
      <w:tr w:rsidR="00BD28A4" w:rsidRPr="00CB5C4F" w:rsidTr="00472BDB">
        <w:trPr>
          <w:trHeight w:hRule="exact" w:val="540"/>
        </w:trPr>
        <w:tc>
          <w:tcPr>
            <w:tcW w:w="400" w:type="dxa"/>
          </w:tcPr>
          <w:p w:rsidR="00BD28A4" w:rsidRPr="00CB5C4F" w:rsidRDefault="00BD28A4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/>
        </w:tc>
        <w:tc>
          <w:tcPr>
            <w:tcW w:w="135" w:type="dxa"/>
          </w:tcPr>
          <w:p w:rsidR="00BD28A4" w:rsidRPr="00CB5C4F" w:rsidRDefault="00BD28A4"/>
        </w:tc>
      </w:tr>
      <w:tr w:rsidR="00BD28A4" w:rsidRPr="00CB5C4F" w:rsidTr="00472BDB">
        <w:trPr>
          <w:trHeight w:hRule="exact" w:val="826"/>
        </w:trPr>
        <w:tc>
          <w:tcPr>
            <w:tcW w:w="400" w:type="dxa"/>
          </w:tcPr>
          <w:p w:rsidR="00BD28A4" w:rsidRPr="00CB5C4F" w:rsidRDefault="00BD28A4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B5C4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https://elibrary.ru/project_risc.asp</w:t>
            </w:r>
            <w:r w:rsidRPr="00CB5C4F">
              <w:t xml:space="preserve"> </w:t>
            </w:r>
          </w:p>
        </w:tc>
        <w:tc>
          <w:tcPr>
            <w:tcW w:w="135" w:type="dxa"/>
          </w:tcPr>
          <w:p w:rsidR="00BD28A4" w:rsidRPr="00CB5C4F" w:rsidRDefault="00BD28A4"/>
        </w:tc>
      </w:tr>
      <w:tr w:rsidR="00BD28A4" w:rsidRPr="00CB5C4F" w:rsidTr="00472BDB">
        <w:trPr>
          <w:trHeight w:hRule="exact" w:val="555"/>
        </w:trPr>
        <w:tc>
          <w:tcPr>
            <w:tcW w:w="400" w:type="dxa"/>
          </w:tcPr>
          <w:p w:rsidR="00BD28A4" w:rsidRPr="00CB5C4F" w:rsidRDefault="00BD28A4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CB5C4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https://scholar.google.ru/</w:t>
            </w:r>
            <w:r w:rsidRPr="00CB5C4F">
              <w:t xml:space="preserve"> </w:t>
            </w:r>
          </w:p>
        </w:tc>
        <w:tc>
          <w:tcPr>
            <w:tcW w:w="135" w:type="dxa"/>
          </w:tcPr>
          <w:p w:rsidR="00BD28A4" w:rsidRPr="00CB5C4F" w:rsidRDefault="00BD28A4"/>
        </w:tc>
      </w:tr>
      <w:tr w:rsidR="00BD28A4" w:rsidRPr="00CB5C4F" w:rsidTr="00472BDB">
        <w:trPr>
          <w:trHeight w:hRule="exact" w:val="555"/>
        </w:trPr>
        <w:tc>
          <w:tcPr>
            <w:tcW w:w="400" w:type="dxa"/>
          </w:tcPr>
          <w:p w:rsidR="00BD28A4" w:rsidRPr="00CB5C4F" w:rsidRDefault="00BD28A4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B5C4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8A4" w:rsidRPr="00CB5C4F" w:rsidRDefault="00BD28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http://window.edu.ru/</w:t>
            </w:r>
            <w:r w:rsidRPr="00CB5C4F">
              <w:t xml:space="preserve"> </w:t>
            </w:r>
          </w:p>
        </w:tc>
        <w:tc>
          <w:tcPr>
            <w:tcW w:w="135" w:type="dxa"/>
          </w:tcPr>
          <w:p w:rsidR="00BD28A4" w:rsidRPr="00CB5C4F" w:rsidRDefault="00BD28A4"/>
        </w:tc>
      </w:tr>
      <w:tr w:rsidR="00BD28A4" w:rsidRPr="00F01534" w:rsidTr="00472BD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B5C4F">
              <w:rPr>
                <w:lang w:val="ru-RU"/>
              </w:rPr>
              <w:t xml:space="preserve"> </w:t>
            </w:r>
          </w:p>
        </w:tc>
      </w:tr>
      <w:tr w:rsidR="00BD28A4" w:rsidRPr="00F01534" w:rsidTr="00472BDB">
        <w:trPr>
          <w:trHeight w:hRule="exact" w:val="138"/>
        </w:trPr>
        <w:tc>
          <w:tcPr>
            <w:tcW w:w="400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BD28A4" w:rsidRPr="00CB5C4F" w:rsidRDefault="00BD28A4">
            <w:pPr>
              <w:rPr>
                <w:lang w:val="ru-RU"/>
              </w:rPr>
            </w:pPr>
          </w:p>
        </w:tc>
      </w:tr>
      <w:tr w:rsidR="00BD28A4" w:rsidRPr="00F01534" w:rsidTr="00472BD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B5C4F">
              <w:rPr>
                <w:lang w:val="ru-RU"/>
              </w:rPr>
              <w:t xml:space="preserve"> </w:t>
            </w:r>
          </w:p>
        </w:tc>
      </w:tr>
    </w:tbl>
    <w:p w:rsidR="00BD28A4" w:rsidRPr="00E9383C" w:rsidRDefault="00BD28A4">
      <w:pPr>
        <w:rPr>
          <w:sz w:val="2"/>
          <w:lang w:val="ru-RU"/>
        </w:rPr>
      </w:pPr>
      <w:r w:rsidRPr="00E938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BD28A4" w:rsidRPr="00CB5C4F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виртуальной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машиной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серверного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ПО,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282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CB5C4F">
              <w:rPr>
                <w:lang w:val="ru-RU"/>
              </w:rPr>
              <w:t xml:space="preserve"> </w:t>
            </w:r>
          </w:p>
          <w:p w:rsidR="00BD28A4" w:rsidRPr="00CB5C4F" w:rsidRDefault="00BD28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CB5C4F">
              <w:rPr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Центр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информационных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технологий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ауд.</w:t>
            </w:r>
            <w:r w:rsidRPr="00CB5C4F">
              <w:t xml:space="preserve"> </w:t>
            </w:r>
            <w:r w:rsidRPr="00CB5C4F">
              <w:rPr>
                <w:rFonts w:ascii="Times New Roman" w:hAnsi="Times New Roman"/>
                <w:color w:val="000000"/>
                <w:sz w:val="24"/>
                <w:szCs w:val="24"/>
              </w:rPr>
              <w:t>372.</w:t>
            </w:r>
            <w:r w:rsidRPr="00CB5C4F">
              <w:t xml:space="preserve"> </w:t>
            </w:r>
          </w:p>
        </w:tc>
      </w:tr>
    </w:tbl>
    <w:p w:rsidR="00BD28A4" w:rsidRDefault="00BD28A4">
      <w:pPr>
        <w:sectPr w:rsidR="00BD28A4" w:rsidSect="0099740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BD28A4" w:rsidRPr="0081598F" w:rsidRDefault="00BD28A4" w:rsidP="0081598F">
      <w:pPr>
        <w:jc w:val="right"/>
        <w:rPr>
          <w:rFonts w:ascii="Times New Roman" w:hAnsi="Times New Roman"/>
          <w:b/>
          <w:sz w:val="24"/>
        </w:rPr>
      </w:pPr>
      <w:r w:rsidRPr="0081598F">
        <w:rPr>
          <w:rFonts w:ascii="Times New Roman" w:hAnsi="Times New Roman"/>
          <w:b/>
          <w:sz w:val="24"/>
        </w:rPr>
        <w:t>Приложение 1</w:t>
      </w:r>
    </w:p>
    <w:p w:rsidR="00BD28A4" w:rsidRPr="00D82CD1" w:rsidRDefault="00BD28A4" w:rsidP="001026EA">
      <w:pPr>
        <w:rPr>
          <w:rFonts w:ascii="Times New Roman" w:hAnsi="Times New Roman"/>
          <w:b/>
          <w:sz w:val="24"/>
          <w:lang w:val="ru-RU"/>
        </w:rPr>
      </w:pPr>
      <w:r w:rsidRPr="00D82CD1">
        <w:rPr>
          <w:rFonts w:ascii="Times New Roman" w:hAnsi="Times New Roman"/>
          <w:b/>
          <w:sz w:val="24"/>
          <w:lang w:val="ru-RU"/>
        </w:rPr>
        <w:t>Учебно-методическое обеспечение самостоятельной работы обучающихся</w:t>
      </w:r>
    </w:p>
    <w:p w:rsidR="00BD28A4" w:rsidRPr="00D82CD1" w:rsidRDefault="00BD28A4" w:rsidP="001026EA">
      <w:pPr>
        <w:rPr>
          <w:rFonts w:ascii="Times New Roman" w:hAnsi="Times New Roman"/>
          <w:b/>
          <w:sz w:val="24"/>
          <w:lang w:val="ru-RU"/>
        </w:rPr>
      </w:pPr>
    </w:p>
    <w:p w:rsidR="00BD28A4" w:rsidRPr="00D82CD1" w:rsidRDefault="00BD28A4" w:rsidP="001026EA">
      <w:pPr>
        <w:rPr>
          <w:rFonts w:ascii="Times New Roman" w:hAnsi="Times New Roman"/>
          <w:b/>
          <w:sz w:val="24"/>
          <w:lang w:val="ru-RU"/>
        </w:rPr>
      </w:pPr>
      <w:r w:rsidRPr="00D82CD1">
        <w:rPr>
          <w:rFonts w:ascii="Times New Roman" w:hAnsi="Times New Roman"/>
          <w:b/>
          <w:sz w:val="24"/>
          <w:lang w:val="ru-RU"/>
        </w:rPr>
        <w:t xml:space="preserve">Задание к лабораторной работе по теме: </w:t>
      </w:r>
    </w:p>
    <w:p w:rsidR="00BD28A4" w:rsidRPr="00D82CD1" w:rsidRDefault="00BD28A4" w:rsidP="001026EA">
      <w:pPr>
        <w:rPr>
          <w:rFonts w:ascii="Times New Roman" w:hAnsi="Times New Roman"/>
          <w:b/>
          <w:sz w:val="24"/>
          <w:lang w:val="ru-RU"/>
        </w:rPr>
      </w:pPr>
      <w:r w:rsidRPr="00D82CD1">
        <w:rPr>
          <w:rFonts w:ascii="Times New Roman" w:hAnsi="Times New Roman"/>
          <w:b/>
          <w:sz w:val="24"/>
          <w:lang w:val="ru-RU"/>
        </w:rPr>
        <w:t>Основы работы с текстовой информацией.</w:t>
      </w:r>
    </w:p>
    <w:p w:rsidR="00BD28A4" w:rsidRPr="00D82CD1" w:rsidRDefault="00BD28A4" w:rsidP="001026EA">
      <w:pPr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 xml:space="preserve">Дана программа на языке </w:t>
      </w:r>
      <w:r w:rsidRPr="0081598F">
        <w:rPr>
          <w:rFonts w:ascii="Times New Roman" w:hAnsi="Times New Roman"/>
          <w:sz w:val="24"/>
        </w:rPr>
        <w:t>Python</w:t>
      </w:r>
      <w:r w:rsidRPr="00D82CD1">
        <w:rPr>
          <w:rFonts w:ascii="Times New Roman" w:hAnsi="Times New Roman"/>
          <w:sz w:val="24"/>
          <w:lang w:val="ru-RU"/>
        </w:rPr>
        <w:t>. Проанализировать текст программы. Выполнить обращение к ней в соответствии с заданием.</w:t>
      </w:r>
    </w:p>
    <w:p w:rsidR="00BD28A4" w:rsidRPr="00D82CD1" w:rsidRDefault="00BD28A4" w:rsidP="0081598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myStr():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"""This is the program myStr"""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 = 'Строка'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st = type(s)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print(st)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sc1 = s.encode(encoding = "cp1251")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print(sc1)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sc2 = s.encode(encoding = "utf-8")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print(sc2)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myStr():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"""This is the program myStr"""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 = bytes("стр str", "cp1251")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print(s[0],s[5],s[0:3],s[4:7])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myStr():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"""This is the program myStr"""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s1 = "строка"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l1 = len(s1)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print(s1, l1)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s2 = bytes("строка", "cp1251")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l2 = len(s2)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print(s2, l2)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s3 = bytes("строка", "utf-8")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l3 = len(s3)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print(s3, l3)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myStr():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"""This is the program Str_04"""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 = bytearray("str", "utf-8")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s[0]=49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s.append(55)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myStr():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"""This is the program myStr"""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s1 = str(b"\xf1\xf2\xf0\xee\xea\xe0")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print(s1)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s2 = str(b"\xf1\xf2\xf0\xee\xea\xe0", "cp1252")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print(s2)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myStr():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"""This is the program myStr"""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obj1 = bytes("строка1", "utf-8")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obj2 = bytearray("строка2", "utf-8")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print(obj1)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print(obj2)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s1 = str(obj1, "utf-8")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s2 = str(obj2, "utf-8")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print(s1)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print(s2)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st1 = str(obj1,"ascii","ignore")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st2 = str(obj1,"ascii","replace")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print(st1)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print(st2)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ind w:left="36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myStr():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"""This is the program myStr"""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obj1 = bytes("строка1", "utf-8")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obj2 = bytearray("строка2", "utf-8")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st1 = str(obj1,"ascii","ignore")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st2 = str(obj1,"ascii","replace")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print(st1)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print(st2)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st3 = str(obj1,"cp1251","ignore")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st4 = str(obj1,"cp1251","replace")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print(st3)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print(st4)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st5 = str(obj1,"utf-8","ignore")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st6 = str(obj1,"utf-8","replace")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st7 = str(obj1,"utf-8","strict")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print(st5)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print(st6)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print(st7)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myStr():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"""This is the program myStr"""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s1 = 'строка1\nстрока2'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print(s1)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s2 = "строка1\nстрока2"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print(s2)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s3 = '''строка1\nстрока2'''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print(s3)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s4 = """строка1\nстрока2"""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print(s4)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s5=r"""строка1\nстрока2"""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print(s5)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myStr():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"""This is the program myStr"""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s1 = '\74'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print(s1)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s2 = '\x6a'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print(s2)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s3 = '\u043a'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print(s3)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myStr():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"""This is the program myStr"""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 = 'Python'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s1 = s[::-1]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print(s1)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s2 = 'J'+s[1::]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print(s2)</w:t>
      </w:r>
    </w:p>
    <w:p w:rsidR="00BD28A4" w:rsidRPr="0081598F" w:rsidRDefault="00BD28A4" w:rsidP="001026EA">
      <w:pPr>
        <w:ind w:left="720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 = 'y' in s</w:t>
      </w:r>
    </w:p>
    <w:p w:rsidR="00BD28A4" w:rsidRPr="00D82CD1" w:rsidRDefault="00BD28A4" w:rsidP="001026EA">
      <w:pPr>
        <w:ind w:left="720"/>
        <w:rPr>
          <w:rFonts w:ascii="Times New Roman" w:hAnsi="Times New Roman"/>
          <w:sz w:val="24"/>
          <w:lang w:val="ru-RU"/>
        </w:rPr>
      </w:pPr>
      <w:r w:rsidRPr="0081598F">
        <w:rPr>
          <w:rFonts w:ascii="Times New Roman" w:hAnsi="Times New Roman"/>
          <w:sz w:val="24"/>
        </w:rPr>
        <w:t xml:space="preserve">    print</w:t>
      </w:r>
      <w:r w:rsidRPr="00D82CD1">
        <w:rPr>
          <w:rFonts w:ascii="Times New Roman" w:hAnsi="Times New Roman"/>
          <w:sz w:val="24"/>
          <w:lang w:val="ru-RU"/>
        </w:rPr>
        <w:t>(</w:t>
      </w:r>
      <w:r w:rsidRPr="0081598F">
        <w:rPr>
          <w:rFonts w:ascii="Times New Roman" w:hAnsi="Times New Roman"/>
          <w:sz w:val="24"/>
        </w:rPr>
        <w:t>p</w:t>
      </w:r>
      <w:r w:rsidRPr="00D82CD1">
        <w:rPr>
          <w:rFonts w:ascii="Times New Roman" w:hAnsi="Times New Roman"/>
          <w:sz w:val="24"/>
          <w:lang w:val="ru-RU"/>
        </w:rPr>
        <w:t>)</w:t>
      </w:r>
    </w:p>
    <w:p w:rsidR="00BD28A4" w:rsidRPr="00D82CD1" w:rsidRDefault="00BD28A4" w:rsidP="001026EA">
      <w:pPr>
        <w:rPr>
          <w:rFonts w:ascii="Times New Roman" w:hAnsi="Times New Roman"/>
          <w:sz w:val="24"/>
          <w:lang w:val="ru-RU"/>
        </w:rPr>
      </w:pPr>
    </w:p>
    <w:p w:rsidR="00BD28A4" w:rsidRPr="00D82CD1" w:rsidRDefault="00BD28A4" w:rsidP="001026EA">
      <w:pPr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 xml:space="preserve">Задание к лабораторной работе по теме: </w:t>
      </w:r>
    </w:p>
    <w:p w:rsidR="00BD28A4" w:rsidRPr="00D82CD1" w:rsidRDefault="00BD28A4" w:rsidP="001026EA">
      <w:pPr>
        <w:rPr>
          <w:rFonts w:ascii="Times New Roman" w:hAnsi="Times New Roman"/>
          <w:b/>
          <w:color w:val="000000"/>
          <w:sz w:val="24"/>
          <w:lang w:val="ru-RU"/>
        </w:rPr>
      </w:pPr>
      <w:r w:rsidRPr="00D82CD1">
        <w:rPr>
          <w:rFonts w:ascii="Times New Roman" w:hAnsi="Times New Roman"/>
          <w:b/>
          <w:color w:val="000000"/>
          <w:sz w:val="24"/>
          <w:lang w:val="ru-RU"/>
        </w:rPr>
        <w:t>Анализ информации на основе персептроных моделей.</w:t>
      </w:r>
    </w:p>
    <w:p w:rsidR="00BD28A4" w:rsidRPr="00D82CD1" w:rsidRDefault="00BD28A4" w:rsidP="001026EA">
      <w:pPr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 xml:space="preserve">Дана самонастраивающаяся программа на языке </w:t>
      </w:r>
      <w:r w:rsidRPr="0081598F">
        <w:rPr>
          <w:rFonts w:ascii="Times New Roman" w:hAnsi="Times New Roman"/>
          <w:sz w:val="24"/>
        </w:rPr>
        <w:t>Python</w:t>
      </w:r>
      <w:r w:rsidRPr="00D82CD1">
        <w:rPr>
          <w:rFonts w:ascii="Times New Roman" w:hAnsi="Times New Roman"/>
          <w:sz w:val="24"/>
          <w:lang w:val="ru-RU"/>
        </w:rPr>
        <w:t>. Проанализировать текст программы. Выполнить обращение к ней в соответствии с заданием. Путь к файлам с исходными данными пользователь задает самостоятельно.</w:t>
      </w:r>
    </w:p>
    <w:p w:rsidR="00BD28A4" w:rsidRPr="00D82CD1" w:rsidRDefault="00BD28A4" w:rsidP="001026EA">
      <w:pPr>
        <w:rPr>
          <w:rFonts w:ascii="Times New Roman" w:hAnsi="Times New Roman"/>
          <w:color w:val="000000"/>
          <w:sz w:val="24"/>
          <w:lang w:val="ru-RU"/>
        </w:rPr>
      </w:pPr>
    </w:p>
    <w:p w:rsidR="00BD28A4" w:rsidRPr="00D82CD1" w:rsidRDefault="00BD28A4" w:rsidP="001026EA">
      <w:pPr>
        <w:rPr>
          <w:rFonts w:ascii="Times New Roman" w:hAnsi="Times New Roman"/>
          <w:color w:val="000000"/>
          <w:sz w:val="24"/>
          <w:lang w:val="ru-RU"/>
        </w:rPr>
      </w:pPr>
      <w:r w:rsidRPr="0081598F">
        <w:rPr>
          <w:rFonts w:ascii="Times New Roman" w:hAnsi="Times New Roman"/>
          <w:color w:val="000000"/>
          <w:sz w:val="24"/>
        </w:rPr>
        <w:t>import</w:t>
      </w:r>
      <w:r w:rsidRPr="00D82CD1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81598F">
        <w:rPr>
          <w:rFonts w:ascii="Times New Roman" w:hAnsi="Times New Roman"/>
          <w:color w:val="000000"/>
          <w:sz w:val="24"/>
        </w:rPr>
        <w:t>numpy</w:t>
      </w:r>
      <w:r w:rsidRPr="00D82CD1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81598F">
        <w:rPr>
          <w:rFonts w:ascii="Times New Roman" w:hAnsi="Times New Roman"/>
          <w:color w:val="000000"/>
          <w:sz w:val="24"/>
        </w:rPr>
        <w:t>as</w:t>
      </w:r>
      <w:r w:rsidRPr="00D82CD1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81598F">
        <w:rPr>
          <w:rFonts w:ascii="Times New Roman" w:hAnsi="Times New Roman"/>
          <w:color w:val="000000"/>
          <w:sz w:val="24"/>
        </w:rPr>
        <w:t>np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from numpy.random import seed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import pandas as pd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import matplotlib.pyplot as plt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from matplotlib.colors import ListedColormap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class Perceptron(object):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def __init__(self, eta=0.01, n_iter=10):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 self.eta=eta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 self.n_iter=n_iter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 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def fit(self, X,y):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 self.w_ = np.zeros(1 +X.shape[1])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 self.errors_ = []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 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 for _ in range(self.n_iter):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     errors = 0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     for Xi, target in zip(X,y):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         update = self.eta * (target-self.predict(Xi))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         self.w_[1:] += update*Xi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         self.w_[0] += update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         errors += int(update != 0.0)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     self.errors_.append(errors)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 return self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def net_input(self, X):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 return np.dot(X,self.w_[1:]) + self.w_[0]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def predict(self, X):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 return np.where(self.net_input(X) &gt;=0,1,-1)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fname=r'c:/Users/user/Anaconda3/Lib/site-packages/pandas/tests/data/iris.csv'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df = pd.read_csv(fname, header=None)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print(df.head())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y = df.iloc[1:100,4].values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y = np.where(y == 'Iris-setosa', -1, 1)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for i in range(X.shape[0]):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X[i,0],X[i,1]=float(X[i,0]),float(X[i,1])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X = df.iloc[1:100,[0,2]].values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plt.scatter(X[:50,0], X[:50,1], color='red', marker='o', label='setosa')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plt.scatter(X[50:100], X[50:100], color='blue', marker='x', label='versicolor')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plt.show()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ppn = Perceptron(eta=0.1,n_iter=10)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ppn.fit(X,y)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print(ppn.errors_)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plt.plot(range(1, len(ppn.errors_) + 1), ppn.errors_, marker='o')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plt.show()</w:t>
      </w:r>
    </w:p>
    <w:p w:rsidR="00BD28A4" w:rsidRPr="0081598F" w:rsidRDefault="00BD28A4" w:rsidP="001026EA">
      <w:pPr>
        <w:rPr>
          <w:rFonts w:ascii="Times New Roman" w:hAnsi="Times New Roman"/>
          <w:b/>
          <w:color w:val="000000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fname=r'c:/Users/user/Anaconda3/Lib/site-packages/pandas/tests/data/iris.csv'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df = pd.read_csv(fname, header=None)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print(df.head())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y = df.iloc[1:100,4].values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y = np.where(y == 'Iris-setosa', -1, 1)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for i in range(X.shape[0]):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X[i,0],X[i,1]=float(X[i,0]),float(X[i,1])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X = df.iloc[1:100,[0,2]].values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plt.scatter(X[:50,0], X[:50,1], color='red', marker='o', label='setosa')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plt.scatter(X[50:100], X[50:100], color='blue', marker='x', label='versicolor')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plt.show()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ppn = Perceptron(eta=0.05,n_iter=50)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ppn.fit(X,y)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print(ppn.errors_)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plt.plot(range(1, len(ppn.errors_) + 1), ppn.errors_, marker='o')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plt.show()</w:t>
      </w:r>
    </w:p>
    <w:p w:rsidR="00BD28A4" w:rsidRPr="0081598F" w:rsidRDefault="00BD28A4" w:rsidP="0081598F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fname=r'c:/Users/user/Anaconda3/Lib/site-packages/pandas/tests/data/iris.csv'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df = pd.read_csv(fname, header=None)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print(df.head())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y = df.iloc[1:100,4].values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y = np.where(y == 'Iris-setosa', -1, 1)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for i in range(X.shape[0]):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X[i,0],X[i,1]=float(X[i,0]),float(X[i,1])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X = df.iloc[1:100,[0,2]].values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plt.scatter(X[:50,0], X[:50,1], color='red', marker='o', label='setosa')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plt.scatter(X[50:100], X[50:100], color='blue', marker='x', label='versicolor')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plt.show()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ppn = Perceptron(eta=0.09,n_iter=170)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ppn.fit(X,y)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print(ppn.errors_)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plt.plot(range(1, len(ppn.errors_) + 1), ppn.errors_, marker='o')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plt.show()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fname=r'c:/Users/user/Anaconda3/Lib/site-packages/pandas/tests/data/iris.csv'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df = pd.read_csv(fname, header=None)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print(df.head())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y = df.iloc[1:100,4].values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y = np.where(y == 'Iris-setosa', -1, 1)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for i in range(X.shape[0]):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X[i,0],X[i,1]=float(X[i,0]),float(X[i,1])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X = df.iloc[1:100,[0,2]].values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plt.scatter(X[:50,0], X[:50,1], color='red', marker='o', label='setosa')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plt.scatter(X[50:100], X[50:100], color='blue', marker='x', label='versicolor')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plt.show()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ppn = Perceptron(eta=0.2,n_iter=7)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ppn.fit(X,y)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print(ppn.errors_)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plt.plot(range(1, len(ppn.errors_) + 1), ppn.errors_, marker='o')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plt.show()</w:t>
      </w:r>
    </w:p>
    <w:p w:rsidR="00BD28A4" w:rsidRPr="0081598F" w:rsidRDefault="00BD28A4" w:rsidP="001026EA">
      <w:pPr>
        <w:rPr>
          <w:rFonts w:ascii="Times New Roman" w:hAnsi="Times New Roman"/>
          <w:b/>
          <w:color w:val="000000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fname=r'c:/Users/user/Anaconda3/Lib/site-packages/pandas/tests/data/iris.csv'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df = pd.read_csv(fname, header=None)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print(df.head())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y = df.iloc[1:100,4].values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y = np.where(y == 'Iris-setosa', -1, 1)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for i in range(X.shape[0]):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X[i,0],X[i,1]=float(X[i,0]),float(X[i,1])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X = df.iloc[1:100,[0,2]].values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plt.scatter(X[:50,0], X[:50,1], color='red', marker='o', label='setosa')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plt.scatter(X[50:100], X[50:100], color='blue', marker='x', label='versicolor')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plt.show()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ppn = Perceptron(eta=0.09,n_iter=15)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ppn.fit(X,y)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print(ppn.errors_)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plt.plot(range(1, len(ppn.errors_) + 1), ppn.errors_, marker='o')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plt.show()</w:t>
      </w:r>
    </w:p>
    <w:p w:rsidR="00BD28A4" w:rsidRPr="0081598F" w:rsidRDefault="00BD28A4" w:rsidP="0081598F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fname=r'c:/Users/user/Anaconda3/Lib/site-packages/pandas/tests/data/iris.csv'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df = pd.read_csv(fname, header=None)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print(df.head())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y = df.iloc[1:100,4].values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y = np.where(y == 'Iris-setosa', -1, 1)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for i in range(X.shape[0]):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X[i,0],X[i,1]=float(X[i,0]),float(X[i,1])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X = df.iloc[1:100,[0,2]].values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plt.scatter(X[:50,0], X[:50,1], color='magenta', marker='o', label='setosa')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plt.scatter(X[50:100], X[50:100], color='blue', marker='x', label='versicolor')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plt.show()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ppn = Perceptron(eta=0.08,n_iter=10)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ppn.fit(X,y)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print(ppn.errors_)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plt.plot(range(1, len(ppn.errors_) + 1), ppn.errors_, marker='o')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plt.show()</w:t>
      </w:r>
    </w:p>
    <w:p w:rsidR="00BD28A4" w:rsidRPr="0081598F" w:rsidRDefault="00BD28A4" w:rsidP="001026EA">
      <w:pPr>
        <w:rPr>
          <w:rFonts w:ascii="Times New Roman" w:hAnsi="Times New Roman"/>
          <w:b/>
          <w:color w:val="000000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fname=r'c:/Users/user/Anaconda3/Lib/site-packages/pandas/tests/data/iris.csv'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df = pd.read_csv(fname, header=None)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print(df.head())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y = df.iloc[1:100,4].values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y = np.where(y == 'Iris-setosa', -1, 1)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for i in range(X.shape[0]):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X[i,0],X[i,1]=float(X[i,0]),float(X[i,1])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X = df.iloc[1:100,[0,2]].values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plt.scatter(X[:50,0], X[:50,1], color='red', marker='o', label='setosa')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plt.scatter(X[50:100], X[50:100], color='blue', marker='x', label='versicolor')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plt.show()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ppn = Perceptron(eta=0.05,n_iter=100)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ppn.fit(X,y)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print(ppn.errors_)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plt.plot(range(1, len(ppn.errors_) + 1), ppn.errors_, marker='o')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plt.show()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fname=r'c:/Users/user/Anaconda3/Lib/site-packages/pandas/tests/data/iris.csv'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df = pd.read_csv(fname, header=None)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print(df.head())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y = df.iloc[1:100,4].values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y = np.where(y == 'Iris-setosa', -1, 1)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for i in range(X.shape[0]):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X[i,0],X[i,1]=float(X[i,0]),float(X[i,1])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X = df.iloc[1:100,[0,2]].values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plt.scatter(X[:50,0], X[:50,1], color='red', marker='o', label='setosa')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plt.scatter(X[50:100], X[50:100], color='blue', marker='x', label='versicolor')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plt.show()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ppn = Perceptron(eta=0.06,n_iter=1000)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ppn.fit(X,y)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print(ppn.errors_)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plt.plot(range(1, len(ppn.errors_) + 1), ppn.errors_, marker='o')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plt.show()</w:t>
      </w:r>
    </w:p>
    <w:p w:rsidR="00BD28A4" w:rsidRPr="0081598F" w:rsidRDefault="00BD28A4" w:rsidP="0081598F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fname=r'c:/Users/user/Anaconda3/Lib/site-packages/pandas/tests/data/iris.csv'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df = pd.read_csv(fname, header=None)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print(df.head())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y = df.iloc[1:100,4].values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y = np.where(y == 'Iris-setosa', -1, 1)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for i in range(X.shape[0]):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X[i,0],X[i,1]=float(X[i,0]),float(X[i,1])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X = df.iloc[1:100,[0,2]].values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plt.scatter(X[:50,0], X[:50,1], color='red', marker='o', label='setosa')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plt.scatter(X[50:100], X[50:100], color='blue', marker='x', label='versicolor')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plt.show()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ppn = Perceptron(eta=0.07,n_iter=110)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ppn.fit(X,y)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print(ppn.errors_)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plt.plot(range(1, len(ppn.errors_) + 1), ppn.errors_, marker='o')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plt.show()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fname=r'c:/Users/user/Anaconda3/Lib/site-packages/pandas/tests/data/iris.csv'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df = pd.read_csv(fname, header=None)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print(df.head())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y = df.iloc[1:100,4].values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y = np.where(y == 'Iris-setosa', -1, 1)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for i in range(X.shape[0]):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X[i,0],X[i,1]=float(X[i,0]),float(X[i,1])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X = df.iloc[1:100,[0,2]].values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plt.scatter(X[:50,0], X[:50,1], color='red', marker='o', label='setosa')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plt.scatter(X[50:100], X[50:100], color='blue', marker='x', label='versicolor')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plt.show()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ppn = Perceptron(eta=0.03,n_iter=190)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ppn.fit(X,y)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print(ppn.errors_)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plt.plot(range(1, len(ppn.errors_) + 1), ppn.errors_, marker='o')</w:t>
      </w:r>
    </w:p>
    <w:p w:rsidR="00BD28A4" w:rsidRPr="00D82CD1" w:rsidRDefault="00BD28A4" w:rsidP="001026EA">
      <w:pPr>
        <w:rPr>
          <w:rFonts w:ascii="Times New Roman" w:hAnsi="Times New Roman"/>
          <w:color w:val="000000"/>
          <w:sz w:val="24"/>
          <w:lang w:val="ru-RU"/>
        </w:rPr>
      </w:pPr>
      <w:r w:rsidRPr="0081598F">
        <w:rPr>
          <w:rFonts w:ascii="Times New Roman" w:hAnsi="Times New Roman"/>
          <w:color w:val="000000"/>
          <w:sz w:val="24"/>
        </w:rPr>
        <w:t>plt</w:t>
      </w:r>
      <w:r w:rsidRPr="00D82CD1">
        <w:rPr>
          <w:rFonts w:ascii="Times New Roman" w:hAnsi="Times New Roman"/>
          <w:color w:val="000000"/>
          <w:sz w:val="24"/>
          <w:lang w:val="ru-RU"/>
        </w:rPr>
        <w:t>.</w:t>
      </w:r>
      <w:r w:rsidRPr="0081598F">
        <w:rPr>
          <w:rFonts w:ascii="Times New Roman" w:hAnsi="Times New Roman"/>
          <w:color w:val="000000"/>
          <w:sz w:val="24"/>
        </w:rPr>
        <w:t>show</w:t>
      </w:r>
      <w:r w:rsidRPr="00D82CD1">
        <w:rPr>
          <w:rFonts w:ascii="Times New Roman" w:hAnsi="Times New Roman"/>
          <w:color w:val="000000"/>
          <w:sz w:val="24"/>
          <w:lang w:val="ru-RU"/>
        </w:rPr>
        <w:t>()</w:t>
      </w:r>
    </w:p>
    <w:p w:rsidR="00BD28A4" w:rsidRPr="00D82CD1" w:rsidRDefault="00BD28A4" w:rsidP="001026EA">
      <w:pPr>
        <w:rPr>
          <w:rFonts w:ascii="Times New Roman" w:hAnsi="Times New Roman"/>
          <w:color w:val="000000"/>
          <w:sz w:val="24"/>
          <w:lang w:val="ru-RU"/>
        </w:rPr>
      </w:pPr>
    </w:p>
    <w:p w:rsidR="00BD28A4" w:rsidRPr="00D82CD1" w:rsidRDefault="00BD28A4" w:rsidP="001026EA">
      <w:pPr>
        <w:rPr>
          <w:rFonts w:ascii="Times New Roman" w:hAnsi="Times New Roman"/>
          <w:b/>
          <w:sz w:val="24"/>
          <w:lang w:val="ru-RU"/>
        </w:rPr>
      </w:pPr>
      <w:r w:rsidRPr="00D82CD1">
        <w:rPr>
          <w:rFonts w:ascii="Times New Roman" w:hAnsi="Times New Roman"/>
          <w:b/>
          <w:sz w:val="24"/>
          <w:lang w:val="ru-RU"/>
        </w:rPr>
        <w:t xml:space="preserve">Задание к лабораторной работе по теме: </w:t>
      </w:r>
    </w:p>
    <w:p w:rsidR="00BD28A4" w:rsidRPr="00D82CD1" w:rsidRDefault="00BD28A4" w:rsidP="001026EA">
      <w:pPr>
        <w:rPr>
          <w:rFonts w:ascii="Times New Roman" w:hAnsi="Times New Roman"/>
          <w:b/>
          <w:sz w:val="24"/>
          <w:lang w:val="ru-RU"/>
        </w:rPr>
      </w:pPr>
      <w:r w:rsidRPr="00D82CD1">
        <w:rPr>
          <w:rFonts w:ascii="Times New Roman" w:hAnsi="Times New Roman"/>
          <w:b/>
          <w:sz w:val="24"/>
          <w:lang w:val="ru-RU"/>
        </w:rPr>
        <w:t>Анализ «сырого» текста. Токенизация. Работа с корпусами текстов Программные средства для работы с текстами.</w:t>
      </w:r>
    </w:p>
    <w:p w:rsidR="00BD28A4" w:rsidRPr="00D82CD1" w:rsidRDefault="00BD28A4" w:rsidP="001026EA">
      <w:pPr>
        <w:rPr>
          <w:rFonts w:ascii="Times New Roman" w:hAnsi="Times New Roman"/>
          <w:b/>
          <w:sz w:val="24"/>
          <w:lang w:val="ru-RU"/>
        </w:rPr>
      </w:pPr>
      <w:r w:rsidRPr="00D82CD1">
        <w:rPr>
          <w:rFonts w:ascii="Times New Roman" w:hAnsi="Times New Roman"/>
          <w:color w:val="000000"/>
          <w:sz w:val="24"/>
          <w:lang w:val="ru-RU"/>
        </w:rPr>
        <w:t xml:space="preserve">Рассмотреть предложенный пример на языке </w:t>
      </w:r>
      <w:r w:rsidRPr="0081598F">
        <w:rPr>
          <w:rFonts w:ascii="Times New Roman" w:hAnsi="Times New Roman"/>
          <w:color w:val="000000"/>
          <w:sz w:val="24"/>
        </w:rPr>
        <w:t>Python</w:t>
      </w:r>
      <w:r w:rsidRPr="00D82CD1">
        <w:rPr>
          <w:rFonts w:ascii="Times New Roman" w:hAnsi="Times New Roman"/>
          <w:color w:val="000000"/>
          <w:sz w:val="24"/>
          <w:lang w:val="ru-RU"/>
        </w:rPr>
        <w:t>, предназначенный для работы с сырым текстом и текстовыми корпусами.</w:t>
      </w:r>
    </w:p>
    <w:p w:rsidR="00BD28A4" w:rsidRPr="00D82CD1" w:rsidRDefault="00BD28A4" w:rsidP="001026EA">
      <w:pPr>
        <w:rPr>
          <w:rFonts w:ascii="Times New Roman" w:hAnsi="Times New Roman"/>
          <w:b/>
          <w:sz w:val="24"/>
          <w:lang w:val="ru-RU"/>
        </w:rPr>
      </w:pPr>
    </w:p>
    <w:p w:rsidR="00BD28A4" w:rsidRPr="00D82CD1" w:rsidRDefault="00BD28A4" w:rsidP="0081598F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nltk.corpus import gutenberg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nltk import FreqDist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Ling_01():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print(gutenberg.fileids())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Ling_02():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fd = FreqDist()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for word in gutenberg.words('austen-persuasion.txt'):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fd.inc(word)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print(fd.N())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print(fd.B())</w:t>
      </w:r>
    </w:p>
    <w:p w:rsidR="00BD28A4" w:rsidRPr="0081598F" w:rsidRDefault="00BD28A4" w:rsidP="001026EA">
      <w:pPr>
        <w:rPr>
          <w:rFonts w:ascii="Times New Roman" w:hAnsi="Times New Roman"/>
          <w:b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nltk.corpus import gutenberg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nltk import FreqDist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Ling_01():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print(gutenberg.fileids())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Ling_02():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fd = FreqDist()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for word in gutenberg.words('austen-persuasion.txt'):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fd[word]+=1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print(fd.N())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print(fd.B())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nltk.book import *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Sample_01():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print(text1)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print(text2)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print(text3)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Sample_02():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C1 = text1.concordance('monstrous')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C2 = text3.concordance('God')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print(C1)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print(C2)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nltk.book import *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Sample_02():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print('For monstrous') 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text1.concordance('monstrous')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print('For great')   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text2.concordance('great')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print('For God')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text3.concordance('God')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nltk.book import *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Sample_03():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text1.similar('monstrous')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text2.similar('little')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text3.similar('God')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nltk.book import *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Sample_04():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text1.common_contexts(['monstrous', 'very'])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text2.common_contexts(['little', 'great'])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text3.common_contexts(['God', 'devil'])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import nltk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corp_01():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ff = nltk.corpus.gutenberg.fileids()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print(ff)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corp_02():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emma = nltk.corpus.gutenberg.words('austen-emma.txt')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ll = len(emma)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print(qq)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import nltk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corp_01():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ff = nltk.corpus.gutenberg.fileids()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print(ff)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corp_02():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emma = nltk.corpus.gutenberg.words('austen-emma.txt')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ll = len(emma)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print(ll)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corp_03():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emma = nltk.Text(nltk.corpus.gutenberg.words('austen-emma.txt'))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emma.concordance('surprise')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WEB_02():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url = "http://gutenberg.spiegel.de/buch/belagerung-von-mainz-3641/1"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#    url = "http://gutenberg.spiegel.de/buch/achilleis-7287/1"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html=request.urlopen(url).read().decode('utf8')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print(html[:60])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raw=BeautifulSoup(html, 'html.parser').get_text()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print(raw)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tokenizer = TreebankWordTokenizer()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tokens = tokenizer.tokenize(raw)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tokens = tokens[110:390]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print(tokens)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text = nltk.Text(tokens)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print(text)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conc = text.concordance('gene')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print(conc)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Disk_01():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f = open('C:/Python_Prog/Deutsch/Goethe_02.txt','r',encoding='utf-8')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raw = f.read()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print(raw)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f.close()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german_tokenizer = nltk.data.load(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'tokenizers/punkt/german.pickle')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tokens = german_tokenizer.tokenize(raw)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tokens = tokens[:500]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print(tokens)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text = nltk.Text(tokens)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print(text)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conc = text.concordance('das',lines=100)</w:t>
      </w:r>
    </w:p>
    <w:p w:rsidR="00BD28A4" w:rsidRPr="00D82CD1" w:rsidRDefault="00BD28A4" w:rsidP="001026EA">
      <w:pPr>
        <w:rPr>
          <w:rFonts w:ascii="Times New Roman" w:hAnsi="Times New Roman"/>
          <w:sz w:val="24"/>
          <w:lang w:val="ru-RU"/>
        </w:rPr>
      </w:pPr>
      <w:r w:rsidRPr="0081598F">
        <w:rPr>
          <w:rFonts w:ascii="Times New Roman" w:hAnsi="Times New Roman"/>
          <w:sz w:val="24"/>
        </w:rPr>
        <w:t xml:space="preserve">    print</w:t>
      </w:r>
      <w:r w:rsidRPr="00D82CD1">
        <w:rPr>
          <w:rFonts w:ascii="Times New Roman" w:hAnsi="Times New Roman"/>
          <w:sz w:val="24"/>
          <w:lang w:val="ru-RU"/>
        </w:rPr>
        <w:t>(</w:t>
      </w:r>
      <w:r w:rsidRPr="0081598F">
        <w:rPr>
          <w:rFonts w:ascii="Times New Roman" w:hAnsi="Times New Roman"/>
          <w:sz w:val="24"/>
        </w:rPr>
        <w:t>conc</w:t>
      </w:r>
      <w:r w:rsidRPr="00D82CD1">
        <w:rPr>
          <w:rFonts w:ascii="Times New Roman" w:hAnsi="Times New Roman"/>
          <w:sz w:val="24"/>
          <w:lang w:val="ru-RU"/>
        </w:rPr>
        <w:t>)</w:t>
      </w:r>
    </w:p>
    <w:p w:rsidR="00BD28A4" w:rsidRPr="00D82CD1" w:rsidRDefault="00BD28A4" w:rsidP="001026EA">
      <w:pPr>
        <w:rPr>
          <w:rFonts w:ascii="Times New Roman" w:hAnsi="Times New Roman"/>
          <w:sz w:val="24"/>
          <w:lang w:val="ru-RU"/>
        </w:rPr>
      </w:pPr>
    </w:p>
    <w:p w:rsidR="00BD28A4" w:rsidRPr="00D82CD1" w:rsidRDefault="00BD28A4" w:rsidP="001026EA">
      <w:pPr>
        <w:rPr>
          <w:rFonts w:ascii="Times New Roman" w:hAnsi="Times New Roman"/>
          <w:b/>
          <w:sz w:val="24"/>
          <w:lang w:val="ru-RU"/>
        </w:rPr>
      </w:pPr>
      <w:r w:rsidRPr="00D82CD1">
        <w:rPr>
          <w:rFonts w:ascii="Times New Roman" w:hAnsi="Times New Roman"/>
          <w:b/>
          <w:sz w:val="24"/>
          <w:lang w:val="ru-RU"/>
        </w:rPr>
        <w:t xml:space="preserve">Задание к лабораторной работе по теме: </w:t>
      </w:r>
    </w:p>
    <w:p w:rsidR="00BD28A4" w:rsidRPr="00D82CD1" w:rsidRDefault="00BD28A4" w:rsidP="001026EA">
      <w:pPr>
        <w:rPr>
          <w:rFonts w:ascii="Times New Roman" w:hAnsi="Times New Roman"/>
          <w:b/>
          <w:color w:val="000000"/>
          <w:sz w:val="24"/>
          <w:lang w:val="ru-RU"/>
        </w:rPr>
      </w:pPr>
      <w:r w:rsidRPr="00D82CD1">
        <w:rPr>
          <w:rFonts w:ascii="Times New Roman" w:hAnsi="Times New Roman"/>
          <w:b/>
          <w:sz w:val="24"/>
          <w:lang w:val="ru-RU"/>
        </w:rPr>
        <w:t>Аннотирование текстов. Задачи анализа текстовой информации. Специфика работы с информацией, размещенной в сети Интернет.</w:t>
      </w:r>
    </w:p>
    <w:p w:rsidR="00BD28A4" w:rsidRPr="00D82CD1" w:rsidRDefault="00BD28A4" w:rsidP="001026EA">
      <w:pPr>
        <w:rPr>
          <w:rFonts w:ascii="Times New Roman" w:hAnsi="Times New Roman"/>
          <w:color w:val="000000"/>
          <w:sz w:val="24"/>
          <w:lang w:val="ru-RU"/>
        </w:rPr>
      </w:pPr>
      <w:r w:rsidRPr="00D82CD1">
        <w:rPr>
          <w:rFonts w:ascii="Times New Roman" w:hAnsi="Times New Roman"/>
          <w:color w:val="000000"/>
          <w:sz w:val="24"/>
          <w:lang w:val="ru-RU"/>
        </w:rPr>
        <w:t xml:space="preserve">Рассмотреть предложенный пример на языке </w:t>
      </w:r>
      <w:r w:rsidRPr="0081598F">
        <w:rPr>
          <w:rFonts w:ascii="Times New Roman" w:hAnsi="Times New Roman"/>
          <w:color w:val="000000"/>
          <w:sz w:val="24"/>
        </w:rPr>
        <w:t>Python</w:t>
      </w:r>
      <w:r w:rsidRPr="00D82CD1">
        <w:rPr>
          <w:rFonts w:ascii="Times New Roman" w:hAnsi="Times New Roman"/>
          <w:color w:val="000000"/>
          <w:sz w:val="24"/>
          <w:lang w:val="ru-RU"/>
        </w:rPr>
        <w:t>, предназначенный для работы с текстом, размещенным в Интернет. Всем программам предшествует вызов модулей:</w:t>
      </w:r>
    </w:p>
    <w:p w:rsidR="00BD28A4" w:rsidRPr="00D82CD1" w:rsidRDefault="00BD28A4" w:rsidP="001026EA">
      <w:pPr>
        <w:rPr>
          <w:rFonts w:ascii="Times New Roman" w:hAnsi="Times New Roman"/>
          <w:color w:val="000000"/>
          <w:sz w:val="24"/>
          <w:lang w:val="ru-RU"/>
        </w:rPr>
      </w:pPr>
      <w:r w:rsidRPr="0081598F">
        <w:rPr>
          <w:rFonts w:ascii="Times New Roman" w:hAnsi="Times New Roman"/>
          <w:color w:val="000000"/>
          <w:sz w:val="24"/>
        </w:rPr>
        <w:t>from</w:t>
      </w:r>
      <w:r w:rsidRPr="00D82CD1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81598F">
        <w:rPr>
          <w:rFonts w:ascii="Times New Roman" w:hAnsi="Times New Roman"/>
          <w:color w:val="000000"/>
          <w:sz w:val="24"/>
        </w:rPr>
        <w:t>urllib</w:t>
      </w:r>
      <w:r w:rsidRPr="00D82CD1">
        <w:rPr>
          <w:rFonts w:ascii="Times New Roman" w:hAnsi="Times New Roman"/>
          <w:color w:val="000000"/>
          <w:sz w:val="24"/>
          <w:lang w:val="ru-RU"/>
        </w:rPr>
        <w:t>.</w:t>
      </w:r>
      <w:r w:rsidRPr="0081598F">
        <w:rPr>
          <w:rFonts w:ascii="Times New Roman" w:hAnsi="Times New Roman"/>
          <w:color w:val="000000"/>
          <w:sz w:val="24"/>
        </w:rPr>
        <w:t>request</w:t>
      </w:r>
      <w:r w:rsidRPr="00D82CD1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81598F">
        <w:rPr>
          <w:rFonts w:ascii="Times New Roman" w:hAnsi="Times New Roman"/>
          <w:color w:val="000000"/>
          <w:sz w:val="24"/>
        </w:rPr>
        <w:t>import</w:t>
      </w:r>
      <w:r w:rsidRPr="00D82CD1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81598F">
        <w:rPr>
          <w:rFonts w:ascii="Times New Roman" w:hAnsi="Times New Roman"/>
          <w:color w:val="000000"/>
          <w:sz w:val="24"/>
        </w:rPr>
        <w:t>urlopen</w:t>
      </w:r>
    </w:p>
    <w:p w:rsidR="00BD28A4" w:rsidRPr="00D82CD1" w:rsidRDefault="00BD28A4" w:rsidP="001026EA">
      <w:pPr>
        <w:rPr>
          <w:rFonts w:ascii="Times New Roman" w:hAnsi="Times New Roman"/>
          <w:color w:val="000000"/>
          <w:sz w:val="24"/>
          <w:lang w:val="ru-RU"/>
        </w:rPr>
      </w:pPr>
      <w:r w:rsidRPr="0081598F">
        <w:rPr>
          <w:rFonts w:ascii="Times New Roman" w:hAnsi="Times New Roman"/>
          <w:color w:val="000000"/>
          <w:sz w:val="24"/>
        </w:rPr>
        <w:t>from</w:t>
      </w:r>
      <w:r w:rsidRPr="00D82CD1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81598F">
        <w:rPr>
          <w:rFonts w:ascii="Times New Roman" w:hAnsi="Times New Roman"/>
          <w:color w:val="000000"/>
          <w:sz w:val="24"/>
        </w:rPr>
        <w:t>urllib</w:t>
      </w:r>
      <w:r w:rsidRPr="00D82CD1">
        <w:rPr>
          <w:rFonts w:ascii="Times New Roman" w:hAnsi="Times New Roman"/>
          <w:color w:val="000000"/>
          <w:sz w:val="24"/>
          <w:lang w:val="ru-RU"/>
        </w:rPr>
        <w:t>.</w:t>
      </w:r>
      <w:r w:rsidRPr="0081598F">
        <w:rPr>
          <w:rFonts w:ascii="Times New Roman" w:hAnsi="Times New Roman"/>
          <w:color w:val="000000"/>
          <w:sz w:val="24"/>
        </w:rPr>
        <w:t>error</w:t>
      </w:r>
      <w:r w:rsidRPr="00D82CD1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81598F">
        <w:rPr>
          <w:rFonts w:ascii="Times New Roman" w:hAnsi="Times New Roman"/>
          <w:color w:val="000000"/>
          <w:sz w:val="24"/>
        </w:rPr>
        <w:t>import</w:t>
      </w:r>
      <w:r w:rsidRPr="00D82CD1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81598F">
        <w:rPr>
          <w:rFonts w:ascii="Times New Roman" w:hAnsi="Times New Roman"/>
          <w:color w:val="000000"/>
          <w:sz w:val="24"/>
        </w:rPr>
        <w:t>HTTPError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from bs4 import BeautifulSoup</w:t>
      </w:r>
    </w:p>
    <w:p w:rsidR="00BD28A4" w:rsidRPr="0081598F" w:rsidRDefault="00BD28A4" w:rsidP="001026EA">
      <w:pPr>
        <w:rPr>
          <w:rFonts w:ascii="Times New Roman" w:hAnsi="Times New Roman"/>
          <w:b/>
          <w:color w:val="000000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def scr():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path=r"http://pythonscraping.com/pages/page1.html"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html=urlopen(path)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print(html.read())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def scr():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path=r"http://pythonscraping.com/pages/page1.html"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html=urlopen(path)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bsObj=BeautifulSoup(html.read())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print(bsObj.h1)    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def scr():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path=r"http://pythonscraping.com/pages/page111.html"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try: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 html=urlopen(path)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except HTTPError as e: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 print(e)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else: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 if html is None: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     print("URL is not found")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 else: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     bsObj=BeautifulSoup(html.read())</w:t>
      </w:r>
    </w:p>
    <w:p w:rsidR="00BD28A4" w:rsidRPr="0081598F" w:rsidRDefault="00BD28A4" w:rsidP="001026EA">
      <w:pPr>
        <w:rPr>
          <w:rFonts w:ascii="Times New Roman" w:hAnsi="Times New Roman"/>
          <w:b/>
          <w:color w:val="000000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def getTitle(url):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try: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 html=urlopen(url)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except HTTPError as e: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 return None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try: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bsObj=BeautifulSoup(html.read())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title=bsObj.body.h1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except AttributeError as e: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 return None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return title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def scr():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url=r"http://www.pythonscraping.com/pages/page11.html"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title=getTitle(url)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if title==None: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 print("Title could not be found")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else: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 print(title)</w:t>
      </w:r>
    </w:p>
    <w:p w:rsidR="00BD28A4" w:rsidRPr="0081598F" w:rsidRDefault="00BD28A4" w:rsidP="001026EA">
      <w:pPr>
        <w:rPr>
          <w:rFonts w:ascii="Times New Roman" w:hAnsi="Times New Roman"/>
          <w:b/>
          <w:color w:val="000000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def wscr():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url=r"http://www.pythonscraping.com/pages/warandpeace.html"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html=urlopen(url)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bsObj=BeautifulSoup(html)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nameList=bsObj.findAll("span",{"class":"green"})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for name in nameList: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 print(name.get_text())</w:t>
      </w:r>
    </w:p>
    <w:p w:rsidR="00BD28A4" w:rsidRPr="0081598F" w:rsidRDefault="00BD28A4" w:rsidP="001026EA">
      <w:pPr>
        <w:rPr>
          <w:rFonts w:ascii="Times New Roman" w:hAnsi="Times New Roman"/>
          <w:b/>
          <w:color w:val="000000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def wscr():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url=r"http://www.pythonscraping.com/pages/warandpeace.html"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html=urlopen(url)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bsObj=BeautifulSoup(html)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nameList=bsObj.findAll(text="the prince")    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print(len(nameList))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def wscr_03():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url=r"http://www.pythonscraping.com/pages/warandpeace.html"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html=urlopen(url)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bsObj=BeautifulSoup(html)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allText=bsObj.findAll(id="text")    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print(allText[0].get_text())</w:t>
      </w:r>
    </w:p>
    <w:p w:rsidR="00BD28A4" w:rsidRPr="0081598F" w:rsidRDefault="00BD28A4" w:rsidP="001026EA">
      <w:pPr>
        <w:rPr>
          <w:rFonts w:ascii="Times New Roman" w:hAnsi="Times New Roman"/>
          <w:b/>
          <w:color w:val="000000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def webscr_01():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url=r"http://en.wikipedia.org/wiki/Kevin_Bacon"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html=urlopen(url)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bsObj=BeautifulSoup(html)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for link in bsObj.findAll("a"):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 if 'href' in link.attrs: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     print(link.attrs['href'])</w:t>
      </w:r>
    </w:p>
    <w:p w:rsidR="00BD28A4" w:rsidRPr="0081598F" w:rsidRDefault="00BD28A4" w:rsidP="001026EA">
      <w:pPr>
        <w:rPr>
          <w:rFonts w:ascii="Times New Roman" w:hAnsi="Times New Roman"/>
          <w:color w:val="000000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BD28A4" w:rsidRPr="0081598F" w:rsidRDefault="00BD28A4" w:rsidP="001026EA">
      <w:pPr>
        <w:ind w:left="720"/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>def wscr():</w:t>
      </w:r>
    </w:p>
    <w:p w:rsidR="00BD28A4" w:rsidRPr="0081598F" w:rsidRDefault="00BD28A4" w:rsidP="001026EA">
      <w:pPr>
        <w:ind w:left="720"/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url=r"http://www.pythonscraping.com/pages/warandpeace.html"</w:t>
      </w:r>
    </w:p>
    <w:p w:rsidR="00BD28A4" w:rsidRPr="0081598F" w:rsidRDefault="00BD28A4" w:rsidP="001026EA">
      <w:pPr>
        <w:ind w:left="720"/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html=urlopen(url)</w:t>
      </w:r>
    </w:p>
    <w:p w:rsidR="00BD28A4" w:rsidRPr="0081598F" w:rsidRDefault="00BD28A4" w:rsidP="001026EA">
      <w:pPr>
        <w:ind w:left="720"/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bsObj=BeautifulSoup(html)</w:t>
      </w:r>
    </w:p>
    <w:p w:rsidR="00BD28A4" w:rsidRPr="0081598F" w:rsidRDefault="00BD28A4" w:rsidP="001026EA">
      <w:pPr>
        <w:ind w:left="720"/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nameList=bsObj.findAll("span",{"class":"red"})</w:t>
      </w:r>
    </w:p>
    <w:p w:rsidR="00BD28A4" w:rsidRPr="0081598F" w:rsidRDefault="00BD28A4" w:rsidP="001026EA">
      <w:pPr>
        <w:ind w:left="720"/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for name in nameList:</w:t>
      </w:r>
    </w:p>
    <w:p w:rsidR="00BD28A4" w:rsidRPr="0081598F" w:rsidRDefault="00BD28A4" w:rsidP="001026EA">
      <w:pPr>
        <w:ind w:left="720"/>
        <w:rPr>
          <w:rFonts w:ascii="Times New Roman" w:hAnsi="Times New Roman"/>
          <w:color w:val="000000"/>
          <w:sz w:val="24"/>
        </w:rPr>
      </w:pPr>
      <w:r w:rsidRPr="0081598F">
        <w:rPr>
          <w:rFonts w:ascii="Times New Roman" w:hAnsi="Times New Roman"/>
          <w:color w:val="000000"/>
          <w:sz w:val="24"/>
        </w:rPr>
        <w:t xml:space="preserve">        print(name.get_text())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D82CD1" w:rsidRDefault="00BD28A4" w:rsidP="001026EA">
      <w:pPr>
        <w:rPr>
          <w:rFonts w:ascii="Times New Roman" w:hAnsi="Times New Roman"/>
          <w:b/>
          <w:sz w:val="24"/>
          <w:lang w:val="ru-RU"/>
        </w:rPr>
      </w:pPr>
      <w:r w:rsidRPr="00D82CD1">
        <w:rPr>
          <w:rFonts w:ascii="Times New Roman" w:hAnsi="Times New Roman"/>
          <w:b/>
          <w:sz w:val="24"/>
          <w:lang w:val="ru-RU"/>
        </w:rPr>
        <w:t xml:space="preserve">Задание к лабораторной работе по теме: </w:t>
      </w:r>
    </w:p>
    <w:p w:rsidR="00BD28A4" w:rsidRPr="00D82CD1" w:rsidRDefault="00BD28A4" w:rsidP="001026EA">
      <w:pPr>
        <w:rPr>
          <w:rFonts w:ascii="Times New Roman" w:hAnsi="Times New Roman"/>
          <w:b/>
          <w:sz w:val="24"/>
          <w:lang w:val="ru-RU"/>
        </w:rPr>
      </w:pPr>
      <w:r w:rsidRPr="00D82CD1">
        <w:rPr>
          <w:rFonts w:ascii="Times New Roman" w:hAnsi="Times New Roman"/>
          <w:b/>
          <w:sz w:val="24"/>
          <w:lang w:val="ru-RU"/>
        </w:rPr>
        <w:t>Ассоциативные нейронные сети в задачах извлечения информации.</w:t>
      </w:r>
    </w:p>
    <w:p w:rsidR="00BD28A4" w:rsidRPr="00D82CD1" w:rsidRDefault="00BD28A4" w:rsidP="001026EA">
      <w:pPr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 xml:space="preserve">Дана самонастраивающаяся программа на языке </w:t>
      </w:r>
      <w:r w:rsidRPr="0081598F">
        <w:rPr>
          <w:rFonts w:ascii="Times New Roman" w:hAnsi="Times New Roman"/>
          <w:sz w:val="24"/>
        </w:rPr>
        <w:t>Python</w:t>
      </w:r>
      <w:r w:rsidRPr="00D82CD1">
        <w:rPr>
          <w:rFonts w:ascii="Times New Roman" w:hAnsi="Times New Roman"/>
          <w:sz w:val="24"/>
          <w:lang w:val="ru-RU"/>
        </w:rPr>
        <w:t>. Проанализировать текст программы. Выполнить обращение к ней в соответствии с заданием.</w:t>
      </w:r>
    </w:p>
    <w:p w:rsidR="00BD28A4" w:rsidRPr="00D82CD1" w:rsidRDefault="00BD28A4" w:rsidP="001026EA">
      <w:pPr>
        <w:rPr>
          <w:rFonts w:ascii="Times New Roman" w:hAnsi="Times New Roman"/>
          <w:sz w:val="24"/>
          <w:lang w:val="ru-RU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class HammingNeuron: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__init__(self, weights, next_neuron=None):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self.weights = list()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self.inputs = list()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self.next_neuron = None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w in weights: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self.weights.append(w)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self.inputs.append(0)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self.next_neuron = next_neuron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change_weight(self, ind_of_weight, new_value):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self.weights[ind_of_weight] = new_value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set_input(self, ind_of_input, value):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self.inputs[ind_of_input] = value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set_next_neuron(self, next_neuron):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self.next_neuron = next_neuron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count_output(self):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res = 1/2 + sum(self.inputs[i] * self.weights[i] for i in range(0, len(self.weights)))/(2 * len(self.weights))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return res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get_output(self):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self.next_neuron.set_value(self.count_output())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class MaxNetNeuron: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__init__(self, index, weights, next_neuron):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self.value = 0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self.reinitial_value = 0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self.inputs = list()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self.weights = list()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self.layer_neurons = list()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self.index = index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self.next_neuron = next_neuron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w in weights: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self.weights.append(w)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self.inputs.append(None)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set_layer_neurons(self, layer_neurons):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n in layer_neurons: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self.layer_neurons.append(n)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set_value(self, value):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self.value = value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self.reinitial_value = value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set_only_current_value(self, value):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self.value = value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set_input(self, ind_of_neuron, value):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self.inputs[ind_of_neuron] = value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count_output(self):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# if first time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if self.inputs[self.index] is None: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return self.value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# if not first time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else: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return self.inputs[self.index] - \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sum(self.inputs[i] * self.weights[i] for i in range(0, len(self.weights)) if i != self.index)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recount_value(self):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self.value = self.count_output()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get_output_inside_layer(self):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n in self.layer_neurons: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n.set_input(self.index, self.value)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get_output(self):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self.next_neuron.set_value(self.value)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reinitialize_neuron(self):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self.value = self.reinitial_value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i in range(0, len(self.inputs)):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self.inputs[i] = None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class ThresholdNeuron: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__init__(self, index, next_neurons):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self.value = None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self.next_neurons = list()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self.index = index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n in next_neurons: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self.next_neurons.append(n)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set_value(self, value):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self.value = value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count_output(self):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if self.value &gt; 0: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return 1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else: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return 0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get_output(self):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n in self.next_neurons: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n.set_input(self.index, self.count_output())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class OutputNeuron: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__init__(self, weights):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self.weights = list()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self.inputs = list()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w in weights: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self.weights.append(w)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self.inputs.append(0)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set_input(self, index, value):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self.inputs[index] = value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get_output(self):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return sum(self.weights[i] * self.inputs[i] for i in range(0, len(self.weights)))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class HammingLayer: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__init__(self, weights, next_neurons):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self.neurons = list()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i in range(0, len(weights)):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new_neuron = HammingNeuron(weights[i], next_neurons[i])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self.neurons.append(new_neuron)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run(self, inputs):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n in self.neurons: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for i in range(0, len(inputs)):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n.set_input(i, inputs[i])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n in self.neurons: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n.get_output()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class MaxNetLayer: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__init__(self, next_neurons):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self.neurons = list()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k = len(next_neurons)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i in range(0, k):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weights = [random.random() * 1/(k - 1) for j in range(0, i)] + [1] +\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  [random.random() * 1/(k  - 1) for j in range(i + 1, k)]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new_neuron = MaxNetNeuron(i, weights, next_neurons[i])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self.neurons.append(new_neuron)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n in self.neurons: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n.set_layer_neurons(self.neurons)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run(self):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n in self.neurons: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n.get_output_inside_layer()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n in self.neurons: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n.recount_value()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n in self.neurons: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n.get_output()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reinitialize_layer(self, num_of_not_null_neuron, eps):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self.neurons[num_of_not_null_neuron].reinitial_value -= eps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n in self.neurons: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n.reinitialize_neuron()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class ThresholdLayer: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__init__(self, count, next_neurons):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self.neurons = list()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i in range(0, count):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new_neuron = ThresholdNeuron(i, next_neurons)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self.neurons.append(new_neuron)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run(self):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n in self.neurons: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n.get_output()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get_first_not_null_element(self):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n in self.neurons: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if n.count_output() == 1: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return self.neurons.index(n)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class OutputLayer: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__init__(self, weights):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self.neurons = list()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i in range(0, len(weights[0])):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self.neurons.append(OutputNeuron([weights[j][i] for j in range(0, len(weights))]))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get_result(self):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l = []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n in self.neurons: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l.append(n.get_output())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return l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class HammingNetwork: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"""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Initial arguments: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learning_examples - list of learning examples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eps - maximal distance between winners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max_count_of_outputs - maximal count of winners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"""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__init__(self, learning_examples, eps, max_count_of_outputs):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self.max_count_of_outputs = max_count_of_outputs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self.eps = eps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self.output_layer = OutputLayer(learning_examples)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self.threshold_layer = ThresholdLayer(len(learning_examples), self.output_layer.neurons)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self.max_net_layer = MaxNetLayer(self.threshold_layer.neurons)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self.hamming_layer = HammingLayer(learning_examples, self.max_net_layer.neurons)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def classification(self, example_inputs):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res = []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self.hamming_layer.run(example_inputs)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first_time = True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while(True):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while(True):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self.max_net_layer.run()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if sum(n.count_output() for n in self.threshold_layer.neurons) == 1: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break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for n in self.max_net_layer.neurons: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if n.next_neuron.count_output() == 0: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    n.set_only_current_value(0)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self.threshold_layer.run()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res.append(self.output_layer.get_result())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if first_time: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first_time = False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self.max_net_layer.reinitialize_layer(self.threshold_layer.get_first_not_null_element(), self.eps)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continue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else: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if res[len(res) - 1] in res[0:len(res) - 1] or len(res) &gt; self.max_count_of_outputs: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res = res[0:len(res) - 1]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return res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else: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self.max_net_layer.reinitialize_layer(self.threshold_layer.get_first_not_null_element(), self.eps)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continue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if __name__ == '__main__':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dict_of_numbers = {'0': [1, 1, 1, -1, 1, 1, 1], '1': [-1, -1, 1, -1, -1, 1, -1], '2': [-1, 1, -1, 1, 1, -1, 1],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   '3': [-1, 1, 1, 1, -1, 1, 1], '4': [1, -1, 1, 1, -1, 1, -1], '5': [1, 1, -1, 1, -1, 1, 1],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   '6': [1, 1, -1, 1, 1, 1, 1], '7': [-1, 1, 1, -1, -1, 1, -1], '8': [1, 1, 1, 1, 1, 1, 1],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   '9': [1, 1, 1, 1, -1, 1, 1]}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my_learning_examples = ['0', '1', '2', '3', '4', '5', '6', '7', '8', '9']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my_validation_examples = ['6', '7', '8']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my_eps = 0.3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max_count_of_output = 3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my_hamming_network = HammingNetwork([dict_of_numbers[k] for k in my_learning_examples], my_eps, max_count_of_output)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for ex in my_validation_examples: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print('example')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print(str(ex))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ans in my_hamming_network.classification(dict_of_numbers[ex]):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print('answer')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print([key for key, val in list(dict_of_numbers.items()) if val == ans][0])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print('-------------------------------------------')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if __name__ == '__main__':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dict_of_numbers = {'0': [1, 1, 1, -1, 1, 1, 1], '1': [-1, -1, 1, -1, -1, 1, -1], '2': [-1, 1, 1, 1, 1, -1, 1],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   '3': [-1, 1, 1, 1, -1, 1, 1], '4': [1, -1, 1, 1, -1, 1, -1], '5': [1, 1, -1, 1, -1, 1, 1],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   '6': [1, 1, -1, 1, 1, 1, 1], '7': [-1, 1, 1, -1, -1, 1, -1], '8': [1, 1, 1, 1, 1, 1, 1],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   '9': [1, 1, 1, 1, -1, -1, 1]}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my_learning_examples = ['0', '1', '2', '3', '4', '5', '6', '7', '8', '9']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my_validation_examples = ['6', '7', '8']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my_eps = 0.4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max_count_of_output = 3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my_hamming_network = HammingNetwork([dict_of_numbers[k] for k in my_learning_examples], my_eps, max_count_of_output)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for ex in my_validation_examples: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print('example')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print(str(ex))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ans in my_hamming_network.classification(dict_of_numbers[ex]):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print('answer')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print([key for key, val in list(dict_of_numbers.items()) if val == ans][0])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print('-------------------------------------------')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if __name__ == '__main__':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dict_of_numbers = {'0': [1, 1, 1, -1, 1, 1, 1], '1': [-1, -1, 1, -1, -1, 1, -1], '2': [-1, 1, 1, 1, 1, -1, 1],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   '3': [-1, 1, 1, 1, -1, 1, 1], '4': [1, -1, 1, 1, -1, 1, -1], '5': [1, 1, -1, 1, -1, 1, 1],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   '6': [1, 1, -1, 1, 1, 1, 1], '7': [1, 1, 1, -1, 1, 1, -1], '8': [1, 1, 1, 1, 1, 1, 1],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   '9': [1, 1, 1, 1, -1, 1, 1]}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my_learning_examples =[ '0', '1', '2', '3', '4', '5', '6', '7', '8', '9']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my_validation_examples = ['6', '7', '8']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my_eps = 0.3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max_count_of_output = 3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my_hamming_network = HammingNetwork([dict_of_numbers[k] for k in my_learning_examples], my_eps, max_count_of_output)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for ex in my_validation_examples: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print('example')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print(str(ex))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ans in my_hamming_network.classification(dict_of_numbers[ex]):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print('answer')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print([key for key, val in list(dict_of_numbers.items()) if val == ans][0])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print('-------------------------------------------')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if __name__ == '__main__':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dict_of_numbers = {'0': [1, 1, 1, -1, 1, 1, 1], '1': [-1, -1, 1, -1, -1, 1, -1], '2': [-1, 1, 1, 1, 1, -1, 1],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   '3': [-1, 1, 1, 1, -1, 1, 1], '4': [1, -1, 1, 1, -1, 1, -1], '5': [1, 1, -1, 1, -1, 1, 1],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   '6': [1, 1, -1, 1, 1, 1, 1], '7': [-1, 1, 1, -1, -1, 1, -1], '8': [1, 1, 1, 1, 1, 1, 1],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   '9': [1, 1, 1, 1, -1, 1, 1]}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my_learning_examples = ['0', '1', '2', '3', '4', '5', '6', '7', '8', '9']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my_validation_examples = ['6', '7', '8']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my_eps = 0.3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max_count_of_output = 3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my_hamming_network = HammingNetwork([dict_of_numbers[k] for k in my_learning_examples], my_eps, max_count_of_output)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for ex in my_validation_examples: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print('example')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print(str(ex))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ans in my_hamming_network.classification(dict_of_numbers[ex]):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print('answer')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print([key for key, val in list(dict_of_numbers.items()) if val == ans][0])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print('-------------------------------------------')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if __name__ == '__main__':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dict_of_numbers = {'0': [1, 1, 1, -1, 1, 1, 1], '1': [-1, -1, 1, -1, -1, 1, -1], '2': [-1, 1, 1, 1, 1, -1, 1],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   '3': [-1, 1, 1, 1, -1, 1, 1], '4': [1, -1, 1, 1, -1, 1, -1], '5': [1, 1, -1, 1, -1, 1, 1],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   '6': [1, 1, -1, 1, 1, 1, 1], '7': [-1, 1, 1, -1, -1, 1, -1], '8': [1, 1, 1, 1, 1, 1, 1],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   '9': [1, 1, 1, 1, -1, 1, 1]}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my_learning_examples = ['0', '1', '2', '3', '4', '5', '6', '7', '8', '9']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my_validation_examples = ['6', '7', '8']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my_eps = 0.3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max_count_of_output = 3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my_hamming_network = HammingNetwork([dict_of_numbers[k] for k in my_learning_examples], my_eps, max_count_of_output)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for ex in my_validation_examples: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print('example')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print(str(ex))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ans in my_hamming_network.classification(dict_of_numbers[ex]):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print('answer')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print([key for key, val in list(dict_of_numbers.items()) if val == ans][0])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print('-------------------------------------------')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if __name__ == '__main__':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dict_of_numbers = {'0': [1, 1, 1, 1, 1,1, 1], '1': [-1, -1, 1, -1, -1, 1, -1], '2': [-1, 1, 1, 1, 1, -1, 1],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   '3': [-1, 1, 1, 1, -1, 1, 1], '4': [1, -1, 1, 1, -1, 1, -1], '5': [1, 1, -1, 1, -1, 1, 1],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   '6': [1, 1, -1, 1, 1, 1, 1], '7': [-1, 1, 1, -1, -1, 1, -1], '8': [1, 1, 1, 1, 1, 1, 1],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   '9': [1, 1, 1, 1, -1, 1, 1]}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my_learning_examples = ['0', '1', '2', '3', '4', '5', '6', '7', '8', '9']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my_validation_examples = ['6', '7', '8']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my_eps = 0.3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max_count_of_output = 3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my_hamming_network = HammingNetwork([dict_of_numbers[k] for k in my_learning_examples], my_eps, max_count_of_output)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for ex in my_validation_examples: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print('example')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print(str(ex))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ans in my_hamming_network.classification(dict_of_numbers[ex]):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print('answer')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print([key for key, val in list(dict_of_numbers.items()) if val == ans][0])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print('-------------------------------------------')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if __name__ == '__main__':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dict_of_numbers = {'0': [1, 1, 1, -1, 1, 1, 1], '1': [-1, -1, 1, -1, -1, 1, -1], '2': [-1, 1, 1, 1, 1, -1, 1],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   '3': [-1, 1, 1, 1, -1, 1, 1], '4': [1, -1, 1, 1, -1, 1, -1], '5': [1, 1, -1, 1, -1, 1, 1],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   '6': [1, 1, -1, 1, 1, 1, 1], '7': [-1, 1, 1, -1, -1, 1, -1], '8': [1, 1, 1, 1, 1, 1, 1],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   '9': [1, 1, 1, 1, -1, 1, 1]}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my_learning_examples = ['0', '1', '2', '3', '4', '5', '6', '7', '8', '9']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my_validation_examples = ['6', '7', '8']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my_eps = 0.3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max_count_of_output = 3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my_hamming_network = HammingNetwork([dict_of_numbers[k] for k in my_learning_examples], my_eps, max_count_of_output)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for ex in my_validation_examples: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print('example')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print(str(ex))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ans in my_hamming_network.classification(dict_of_numbers[ex]):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print('answer')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print([key for key, val in list(dict_of_numbers.items()) if val == ans][0])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print('-------------------------------------------')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if __name__ == '__main__':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dict_of_numbers = {'0': [1, 1, 1, -1, 1,1,1], '1': [-1, -1, 1, -1, -1, 1, -1], '2': [-1, 1, 1, 1, 1, -1, 1],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   '3': [-1, 1, 1, 1, -1, 1, 1], '4': [1, -1, 1, 1, -1, 1, -1], '5': [1, 1, -1, 1, -1, 1, 1],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   '6': [1, 1, -1, 1, 1, 1, 1], '7': [-1, 1, 1, -1, -1, 1, -1], '8': [1, 1, 1, 1, 1, 1, 1],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   '9': [1, 1, 1, 1, -1, 1, 1]}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my_learning_examples = ['0', '1', '2', '3', '4', '5', '6', '7', '8', '9']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my_validation_examples = ['6', '7', '8']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my_eps = 0.3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max_count_of_output = 3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my_hamming_network = HammingNetwork([dict_of_numbers[k] for k in my_learning_examples], my_eps, max_count_of_output)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for ex in my_validation_examples: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print('example')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print(str(ex))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ans in my_hamming_network.classification(dict_of_numbers[ex]):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print('answer')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print([key for key, val in list(dict_of_numbers.items()) if val == ans][0])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print('-------------------------------------------')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if __name__ == '__main__':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dict_of_numbers = {'0': [1, 1, 1, -1, 1, 1, 1], '1': [-1, -1, 1, -1, -1, 1, -1], '2': [-1, 1, 1, 1, 1, -1, 1],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   '3': [-1, 1, 1, 1, -1, 1, 1], '4': [1, -1, 1, 1, -1, 1, -1], '5': [1, 1, -1, 1, -1, 1, 1],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   '6': [1, 1, -1, 1, 1, 1, 1], '7': [-1, 1, 1, -1, -1, 1, -1], '8': [1, 1, 1, 1, 1, 1, 1],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   '9': [1, 1, 1, 1, -1, 1, 1]}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my_learning_examples = ['0', '1', '2', '3', '4', '5', '6', '7', '8', '9']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my_validation_examples = ['6', '7', '8']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my_eps = 0.3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max_count_of_output = 3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my_hamming_network = HammingNetwork([dict_of_numbers[k] for k in my_learning_examples], my_eps, max_count_of_output)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for ex in my_validation_examples: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print('example')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print(str(ex))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ans in my_hamming_network.classification(dict_of_numbers[ex]):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print('answer')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print([key for key, val in list(dict_of_numbers.items()) if val == ans][0])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print('-------------------------------------------')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if __name__ == '__main__':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dict_of_numbers = {'0': [1, 1, 1, -1, 1, 1, 1], '1': [-1, -1, 1, -1, -1, 1, -1], '2': [-1, 1, 1, 1, 1, -1, 1],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   '3': [-1, 1, 1, 1, -1, 1, 1], '4': [1, -1, 1, 1, -1, 1, -1], '5': [1, 1, -1, 1, -1, 1, 1],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   '6': [1, 1, -1, 1, 1, 1, 1], '7': [-1, 1, 1, -1, -1, 1, -1], '8': [1, 1, 1, 1, 1, 1, 1],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   '9': [1, 1, 1, 1, -1, 1, 1]}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my_learning_examples = ['0', '1', '2', '3', '4', '5', '6', '7', '8', '9']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my_validation_examples = ['6', '7', '8']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my_eps = 0.3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max_count_of_output = 3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my_hamming_network = HammingNetwork([dict_of_numbers[k] for k in my_learning_examples], my_eps, max_count_of_output)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for ex in my_validation_examples: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print('example')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print(str(ex))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ans in my_hamming_network.classification(dict_of_numbers[ex]):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print('answer')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print([key for key, val in list(dict_of_numbers.items()) if val == ans][0])</w:t>
      </w:r>
    </w:p>
    <w:p w:rsidR="00BD28A4" w:rsidRPr="00D82CD1" w:rsidRDefault="00BD28A4" w:rsidP="001026EA">
      <w:pPr>
        <w:rPr>
          <w:rFonts w:ascii="Times New Roman" w:hAnsi="Times New Roman"/>
          <w:sz w:val="24"/>
          <w:lang w:val="ru-RU"/>
        </w:rPr>
      </w:pPr>
      <w:r w:rsidRPr="0081598F">
        <w:rPr>
          <w:rFonts w:ascii="Times New Roman" w:hAnsi="Times New Roman"/>
          <w:sz w:val="24"/>
        </w:rPr>
        <w:t xml:space="preserve">        print</w:t>
      </w:r>
      <w:r w:rsidRPr="00D82CD1">
        <w:rPr>
          <w:rFonts w:ascii="Times New Roman" w:hAnsi="Times New Roman"/>
          <w:sz w:val="24"/>
          <w:lang w:val="ru-RU"/>
        </w:rPr>
        <w:t>('-------------------------------------------')</w:t>
      </w:r>
    </w:p>
    <w:p w:rsidR="00BD28A4" w:rsidRPr="00D82CD1" w:rsidRDefault="00BD28A4" w:rsidP="001026EA">
      <w:pPr>
        <w:rPr>
          <w:rFonts w:ascii="Times New Roman" w:hAnsi="Times New Roman"/>
          <w:sz w:val="24"/>
          <w:lang w:val="ru-RU"/>
        </w:rPr>
      </w:pPr>
    </w:p>
    <w:p w:rsidR="00BD28A4" w:rsidRPr="00D82CD1" w:rsidRDefault="00BD28A4" w:rsidP="001026EA">
      <w:pPr>
        <w:rPr>
          <w:rFonts w:ascii="Times New Roman" w:hAnsi="Times New Roman"/>
          <w:b/>
          <w:sz w:val="24"/>
          <w:lang w:val="ru-RU"/>
        </w:rPr>
      </w:pPr>
      <w:r w:rsidRPr="00D82CD1">
        <w:rPr>
          <w:rFonts w:ascii="Times New Roman" w:hAnsi="Times New Roman"/>
          <w:b/>
          <w:sz w:val="24"/>
          <w:lang w:val="ru-RU"/>
        </w:rPr>
        <w:t xml:space="preserve">Задание к лабораторной работе по теме: </w:t>
      </w:r>
    </w:p>
    <w:p w:rsidR="00BD28A4" w:rsidRPr="00D82CD1" w:rsidRDefault="00BD28A4" w:rsidP="001026EA">
      <w:pPr>
        <w:rPr>
          <w:rFonts w:ascii="Times New Roman" w:hAnsi="Times New Roman"/>
          <w:b/>
          <w:sz w:val="24"/>
          <w:lang w:val="ru-RU"/>
        </w:rPr>
      </w:pPr>
      <w:r w:rsidRPr="00D82CD1">
        <w:rPr>
          <w:rFonts w:ascii="Times New Roman" w:hAnsi="Times New Roman"/>
          <w:b/>
          <w:sz w:val="24"/>
          <w:lang w:val="ru-RU"/>
        </w:rPr>
        <w:t>Нечеткологические методы в задачах извлечения информации.</w:t>
      </w:r>
    </w:p>
    <w:p w:rsidR="00BD28A4" w:rsidRPr="00D82CD1" w:rsidRDefault="00BD28A4" w:rsidP="001026EA">
      <w:pPr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 xml:space="preserve">Дана самонастраивающаяся программа на языке </w:t>
      </w:r>
      <w:r w:rsidRPr="0081598F">
        <w:rPr>
          <w:rFonts w:ascii="Times New Roman" w:hAnsi="Times New Roman"/>
          <w:sz w:val="24"/>
        </w:rPr>
        <w:t>Python</w:t>
      </w:r>
      <w:r w:rsidRPr="00D82CD1">
        <w:rPr>
          <w:rFonts w:ascii="Times New Roman" w:hAnsi="Times New Roman"/>
          <w:sz w:val="24"/>
          <w:lang w:val="ru-RU"/>
        </w:rPr>
        <w:t>. Проанализировать текст программы. Выполнить обращение к ней в соответствии с заданием.</w:t>
      </w:r>
    </w:p>
    <w:p w:rsidR="00BD28A4" w:rsidRPr="00D82CD1" w:rsidRDefault="00BD28A4" w:rsidP="001026EA">
      <w:pPr>
        <w:rPr>
          <w:rFonts w:ascii="Times New Roman" w:hAnsi="Times New Roman"/>
          <w:color w:val="000000"/>
          <w:sz w:val="24"/>
          <w:lang w:val="ru-RU"/>
        </w:rPr>
      </w:pPr>
    </w:p>
    <w:p w:rsidR="00BD28A4" w:rsidRPr="00D82CD1" w:rsidRDefault="00BD28A4" w:rsidP="0081598F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import fuzzywuzzy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fuzzywuzzy import fuzz,process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stFuzz_01():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"This is a simple program which uses fuzzy technologies"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print('Fuzzy!')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s1,s2="This is a test","This is a test!"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fuzz_ratio,fuzz_part_ratio = fuzz.ratio(s1,s2),fuzz.partial_ratio(s1,s2)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print(fuzz_ratio,fuzz_part_ratio,sep='__&amp;__')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import fuzzywuzzy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fuzzywuzzy import fuzz,process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stFuzz_02():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"This is a simple program which uses fuzzy technologies"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print('Fuzzy!')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s1,s2="A cat eats a rat die nächtlichen!","A rat eats a cat die nächtlichen!"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fuzz_ratio,fuzz_part_ratio = fuzz.ratio(s1,s2),fuzz.partial_ratio(s1,s2)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print(fuzz_ratio,fuzz_part_ratio,sep='__&amp;__')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import fuzzywuzzy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fuzzywuzzy import fuzz,process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stFuzz_03():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"This is a simple program which uses fuzzy technologies"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key="Testing FuzzyWuzzy"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choices=['Testing Fuzzy Wuzzy','Testing Wuzzy','FuzzyWuzzy Testing',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'Testing WuzzyFuzzy','Testing fuzzy wuzzy','fuzzy wuzzy test',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'Testing']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proc_extr=process.extract(key,choices,scorer=fuzz.ratio)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print(proc_extr)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proc_extr=process.extract(key,choices,scorer=fuzz.ratio,limit=7)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print(proc_extr)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proc_extr=process.extractOne(key,choices,scorer=fuzz.ratio)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print(proc_extr)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ind w:left="567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import fuzzywuzzy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fuzzywuzzy import fuzz,process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stFuzz_04():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"""This is a simple program which uses fuzzy technologies"""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key="Kovaleva"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choices=['Kovaliova','Kovalyova','Kowaljowa','Kowalowa','Kowaliowa']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proc_extr=process.extract(key,choices,scorer=fuzz.ratio)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print(type(proc_extr),proc_extr)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q=proc_extr[0]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print(type(q),q)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r,s=q[0],q[1]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print(type(r),r,type(s),s)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ind w:left="567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import fuzzywuzzy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fuzzywuzzy import fuzz,process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stFuzz_05():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"""This is a simple program which uses fuzzy technologies"""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key="Kovaleva"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choices=['Kovaliova','Kovalyova','Kowaljowa','Kowalowa','Kowaliowa']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proc_extr1=process.extract(key,choices,scorer=fuzz.ratio)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proc_extr2=process.extract(key,choices,scorer=fuzz.partial_ratio)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fuz_set1,fuz_set2 = {key:1},{key:1}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for item in proc_extr1: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q,r=item[0],item[1]*0.01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fuz_set1[q]=r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print(fuz_set1)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for item in proc_extr2: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q,r=item[0],item[1]*0.01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fuz_set2[q]=r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print(fuz_set2)   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ind w:left="567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import fuzzywuzzy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fuzzywuzzy import fuzz,process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stFuzz_06():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"""This is a simple program which uses fuzzy technologies"""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key="Cats eat mice"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choices=['Mice eat cats','mice eats cats',    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'Cats Eat Mice ']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proc_extr1=process.extract(key,choices,scorer=fuzz.token_sort_ratio)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proc_extr2=process.extract(key,choices,scorer=fuzz.token_set_ratio)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fuz_set1,fuz_set2 = {key:1},{key:1}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for item in proc_extr1: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q,r=item[0],item[1]*0.01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fuz_set1[q]=r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print(fuz_set1)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for item in proc_extr2: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q,r=item[0],item[1]*0.01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fuz_set2[q]=r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difflib import SequenceMatcher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fuzzywuzzy import fuzz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stFuzzy_4 import levenshtein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sim_1():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s1,s2="NEW YORK METS","NEW YORK MEETS"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s3,s4="A little cat!","A little cat."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m1,m2=SequenceMatcher(None,s1,s2),SequenceMatcher(None,s3,s4)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print(m1.ratio(),m2.ratio())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difflib import SequenceMatcher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fuzzywuzzy import fuzz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stFuzzy_4 import levenshtein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sim_2():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s1,s2="GOOD EVENING!","Good evening!"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m1,m2=SequenceMatcher(None,s1,s2),fuzz.ratio(s1,s2)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m3=fuzz.partial_ratio(s1,s2)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print(m1.ratio(),m2,m3)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ind w:left="567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difflib import SequenceMatcher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fuzzywuzzy import fuzz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stFuzzy_4 import levenshtein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sim_4():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s1,s2="GOD","DOG"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m1,m2=SequenceMatcher(None,s1,s2),fuzz.ratio(s1,s2)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m3=fuzz.partial_ratio(s1,s2)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print(m1.ratio(),m2,m3)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ind w:left="567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difflib import SequenceMatcher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fuzzywuzzy import fuzz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stFuzzy_4 import levenshtein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sim_5():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s1,s2="NEW YORK METS","NEW YORK MEETS"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s3,s4="A little cat","A little cat!"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lev1,lev2=levenshtein(s1,s2),levenshtein(s3,s4)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print(lev1,lev2,lev3,lev4)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D82CD1" w:rsidRDefault="00BD28A4" w:rsidP="001026EA">
      <w:pPr>
        <w:rPr>
          <w:rFonts w:ascii="Times New Roman" w:hAnsi="Times New Roman"/>
          <w:b/>
          <w:sz w:val="24"/>
          <w:lang w:val="ru-RU"/>
        </w:rPr>
      </w:pPr>
      <w:r w:rsidRPr="00D82CD1">
        <w:rPr>
          <w:rFonts w:ascii="Times New Roman" w:hAnsi="Times New Roman"/>
          <w:b/>
          <w:sz w:val="24"/>
          <w:lang w:val="ru-RU"/>
        </w:rPr>
        <w:t xml:space="preserve">Задание к лабораторной работе по теме: </w:t>
      </w:r>
    </w:p>
    <w:p w:rsidR="00BD28A4" w:rsidRPr="00D82CD1" w:rsidRDefault="00BD28A4" w:rsidP="001026EA">
      <w:pPr>
        <w:rPr>
          <w:rFonts w:ascii="Times New Roman" w:hAnsi="Times New Roman"/>
          <w:b/>
          <w:sz w:val="24"/>
          <w:lang w:val="ru-RU"/>
        </w:rPr>
      </w:pPr>
      <w:r w:rsidRPr="00D82CD1">
        <w:rPr>
          <w:rFonts w:ascii="Times New Roman" w:hAnsi="Times New Roman"/>
          <w:b/>
          <w:sz w:val="24"/>
          <w:lang w:val="ru-RU"/>
        </w:rPr>
        <w:t>Современные программные средства глубокого обучения.</w:t>
      </w:r>
    </w:p>
    <w:p w:rsidR="00BD28A4" w:rsidRPr="00D82CD1" w:rsidRDefault="00BD28A4" w:rsidP="001026EA">
      <w:pPr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 xml:space="preserve">Дана самонастраивающаяся программа на языке </w:t>
      </w:r>
      <w:r w:rsidRPr="0081598F">
        <w:rPr>
          <w:rFonts w:ascii="Times New Roman" w:hAnsi="Times New Roman"/>
          <w:sz w:val="24"/>
        </w:rPr>
        <w:t>Python</w:t>
      </w:r>
      <w:r w:rsidRPr="00D82CD1">
        <w:rPr>
          <w:rFonts w:ascii="Times New Roman" w:hAnsi="Times New Roman"/>
          <w:sz w:val="24"/>
          <w:lang w:val="ru-RU"/>
        </w:rPr>
        <w:t>. Проанализировать текст программы. Выполнить свое задание, воспользовавшись приведенными программами. Для выполнения задания потребуется существенная переработка программ.</w:t>
      </w:r>
    </w:p>
    <w:p w:rsidR="00BD28A4" w:rsidRPr="00D82CD1" w:rsidRDefault="00BD28A4" w:rsidP="001026EA">
      <w:pPr>
        <w:spacing w:line="231" w:lineRule="atLeast"/>
        <w:ind w:left="567"/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>Программа 1</w:t>
      </w:r>
    </w:p>
    <w:p w:rsidR="00BD28A4" w:rsidRPr="00D82CD1" w:rsidRDefault="00BD28A4" w:rsidP="001026EA">
      <w:pPr>
        <w:spacing w:line="231" w:lineRule="atLeast"/>
        <w:ind w:left="567"/>
        <w:rPr>
          <w:rFonts w:ascii="Times New Roman" w:hAnsi="Times New Roman"/>
          <w:sz w:val="24"/>
          <w:lang w:val="ru-RU"/>
        </w:rPr>
      </w:pPr>
      <w:r w:rsidRPr="0081598F">
        <w:rPr>
          <w:rFonts w:ascii="Times New Roman" w:hAnsi="Times New Roman"/>
          <w:sz w:val="24"/>
        </w:rPr>
        <w:t>from</w:t>
      </w:r>
      <w:r w:rsidRPr="00D82CD1">
        <w:rPr>
          <w:rFonts w:ascii="Times New Roman" w:hAnsi="Times New Roman"/>
          <w:sz w:val="24"/>
          <w:lang w:val="ru-RU"/>
        </w:rPr>
        <w:t xml:space="preserve"> </w:t>
      </w:r>
      <w:r w:rsidRPr="0081598F">
        <w:rPr>
          <w:rFonts w:ascii="Times New Roman" w:hAnsi="Times New Roman"/>
          <w:sz w:val="24"/>
        </w:rPr>
        <w:t>keras</w:t>
      </w:r>
      <w:r w:rsidRPr="00D82CD1">
        <w:rPr>
          <w:rFonts w:ascii="Times New Roman" w:hAnsi="Times New Roman"/>
          <w:sz w:val="24"/>
          <w:lang w:val="ru-RU"/>
        </w:rPr>
        <w:t>.</w:t>
      </w:r>
      <w:r w:rsidRPr="0081598F">
        <w:rPr>
          <w:rFonts w:ascii="Times New Roman" w:hAnsi="Times New Roman"/>
          <w:sz w:val="24"/>
        </w:rPr>
        <w:t>models</w:t>
      </w:r>
      <w:r w:rsidRPr="00D82CD1">
        <w:rPr>
          <w:rFonts w:ascii="Times New Roman" w:hAnsi="Times New Roman"/>
          <w:sz w:val="24"/>
          <w:lang w:val="ru-RU"/>
        </w:rPr>
        <w:t xml:space="preserve"> </w:t>
      </w:r>
      <w:r w:rsidRPr="0081598F">
        <w:rPr>
          <w:rFonts w:ascii="Times New Roman" w:hAnsi="Times New Roman"/>
          <w:sz w:val="24"/>
        </w:rPr>
        <w:t>import</w:t>
      </w:r>
      <w:r w:rsidRPr="00D82CD1">
        <w:rPr>
          <w:rFonts w:ascii="Times New Roman" w:hAnsi="Times New Roman"/>
          <w:sz w:val="24"/>
          <w:lang w:val="ru-RU"/>
        </w:rPr>
        <w:t xml:space="preserve"> </w:t>
      </w:r>
      <w:r w:rsidRPr="0081598F">
        <w:rPr>
          <w:rFonts w:ascii="Times New Roman" w:hAnsi="Times New Roman"/>
          <w:sz w:val="24"/>
        </w:rPr>
        <w:t>Sequential</w:t>
      </w:r>
    </w:p>
    <w:p w:rsidR="00BD28A4" w:rsidRPr="0081598F" w:rsidRDefault="00BD28A4" w:rsidP="001026EA">
      <w:pPr>
        <w:spacing w:line="231" w:lineRule="atLeast"/>
        <w:ind w:left="567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keras.layers import Dense</w:t>
      </w:r>
    </w:p>
    <w:p w:rsidR="00BD28A4" w:rsidRPr="0081598F" w:rsidRDefault="00BD28A4" w:rsidP="001026EA">
      <w:pPr>
        <w:spacing w:line="231" w:lineRule="atLeast"/>
        <w:ind w:left="567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import numpy as np</w:t>
      </w:r>
    </w:p>
    <w:p w:rsidR="00BD28A4" w:rsidRPr="0081598F" w:rsidRDefault="00BD28A4" w:rsidP="001026EA">
      <w:pPr>
        <w:spacing w:line="231" w:lineRule="atLeast"/>
        <w:ind w:left="567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dataset = np.loadtxt("data.txt", delimiter=",")</w:t>
      </w:r>
    </w:p>
    <w:p w:rsidR="00BD28A4" w:rsidRPr="00D82CD1" w:rsidRDefault="00BD28A4" w:rsidP="001026EA">
      <w:pPr>
        <w:spacing w:line="231" w:lineRule="atLeast"/>
        <w:ind w:left="567"/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 xml:space="preserve"># Первые 8 столбцов в примере отвечают за фичи, последний же за класс, разбиваем </w:t>
      </w:r>
    </w:p>
    <w:p w:rsidR="00BD28A4" w:rsidRPr="0081598F" w:rsidRDefault="00BD28A4" w:rsidP="001026EA">
      <w:pPr>
        <w:spacing w:line="231" w:lineRule="atLeast"/>
        <w:ind w:left="567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X = dataset[:,0:8]</w:t>
      </w:r>
    </w:p>
    <w:p w:rsidR="00BD28A4" w:rsidRPr="0081598F" w:rsidRDefault="00BD28A4" w:rsidP="001026EA">
      <w:pPr>
        <w:spacing w:line="231" w:lineRule="atLeast"/>
        <w:ind w:left="567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Y = dataset[:,8]</w:t>
      </w:r>
    </w:p>
    <w:p w:rsidR="00BD28A4" w:rsidRPr="0081598F" w:rsidRDefault="00BD28A4" w:rsidP="001026EA">
      <w:pPr>
        <w:spacing w:line="231" w:lineRule="atLeast"/>
        <w:ind w:left="567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model = Sequential()</w:t>
      </w:r>
    </w:p>
    <w:p w:rsidR="00BD28A4" w:rsidRPr="0081598F" w:rsidRDefault="00BD28A4" w:rsidP="001026EA">
      <w:pPr>
        <w:spacing w:line="231" w:lineRule="atLeast"/>
        <w:ind w:left="567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model.add(Dense(8, activation='relu'))</w:t>
      </w:r>
    </w:p>
    <w:p w:rsidR="00BD28A4" w:rsidRPr="0081598F" w:rsidRDefault="00BD28A4" w:rsidP="001026EA">
      <w:pPr>
        <w:spacing w:line="231" w:lineRule="atLeast"/>
        <w:ind w:left="567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sigmoid , реже softmax</w:t>
      </w:r>
    </w:p>
    <w:p w:rsidR="00BD28A4" w:rsidRPr="0081598F" w:rsidRDefault="00BD28A4" w:rsidP="001026EA">
      <w:pPr>
        <w:spacing w:line="231" w:lineRule="atLeast"/>
        <w:ind w:left="567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model.compile(loss='binary_crossentropy', optimizer='adam', metrics=['accuracy'])</w:t>
      </w:r>
    </w:p>
    <w:p w:rsidR="00BD28A4" w:rsidRPr="0081598F" w:rsidRDefault="00BD28A4" w:rsidP="001026EA">
      <w:pPr>
        <w:spacing w:line="231" w:lineRule="atLeast"/>
        <w:ind w:left="567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model.fit(X, Y, epochs=15, batch_size=10,  verbose=2)</w:t>
      </w:r>
    </w:p>
    <w:p w:rsidR="00BD28A4" w:rsidRPr="0081598F" w:rsidRDefault="00BD28A4" w:rsidP="001026EA">
      <w:pPr>
        <w:spacing w:line="231" w:lineRule="atLeast"/>
        <w:ind w:left="567"/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predictions = model.predict(X)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Программа 2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__future__ import print_function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import keras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keras.datasets import mnist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keras.models import Sequential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keras.layers import Dense, Dropout, Flatten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keras.layers import Conv2D, MaxPooling2D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keras import backend as K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batch_size = 128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num_classes = 10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epochs = 12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# input image dimensions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img_rows, img_cols = 28, 28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# the data, split between train and test sets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(x_train, y_train), (x_test, y_test) = mnist.load_data()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if K.image_data_format() == 'channels_first':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x_train = x_train.reshape(x_train.shape[0], 1, img_rows, img_cols)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x_test = x_test.reshape(x_test.shape[0], 1, img_rows, img_cols)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input_shape = (1, img_rows, img_cols)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else: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x_train = x_train.reshape(x_train.shape[0], img_rows, img_cols, 1)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x_test = x_test.reshape(x_test.shape[0], img_rows, img_cols, 1)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input_shape = (img_rows, img_cols, 1)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x_train = x_train.astype('float32')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x_test = x_test.astype('float32')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x_train /= 255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x_test /= 255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print('x_train shape:', x_train.shape)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print(x_train.shape[0], 'train samples')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print(x_test.shape[0], 'test samples')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# convert class vectors to binary class matrices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y_train = keras.utils.to_categorical(y_train, num_classes)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y_test = keras.utils.to_categorical(y_test, num_classes)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model = Sequential()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model.add(Conv2D(32, kernel_size=(3, 3),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activation='relu',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input_shape=input_shape))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model.compile(loss=keras.losses.categorical_crossentropy,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optimizer=keras.optimizers.Adadelta(),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metrics=['accuracy'])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model.fit(x_train, y_train,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batch_size=batch_size,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epochs=epochs,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verbose=1,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validation_data=(x_test, y_test))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score = model.evaluate(x_test, y_test, verbose=0)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print('Test loss:', score[0])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print('Test accuracy:', score[1])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D82CD1" w:rsidRDefault="00BD28A4" w:rsidP="0081598F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 xml:space="preserve">Обучить модель </w:t>
      </w:r>
      <w:r w:rsidRPr="0081598F">
        <w:rPr>
          <w:rFonts w:ascii="Times New Roman" w:hAnsi="Times New Roman"/>
          <w:sz w:val="24"/>
        </w:rPr>
        <w:t>keras</w:t>
      </w:r>
      <w:r w:rsidRPr="00D82CD1">
        <w:rPr>
          <w:rFonts w:ascii="Times New Roman" w:hAnsi="Times New Roman"/>
          <w:sz w:val="24"/>
          <w:lang w:val="ru-RU"/>
        </w:rPr>
        <w:t xml:space="preserve"> распознаванию рукописных букв «А», «Б», «В».</w:t>
      </w:r>
    </w:p>
    <w:p w:rsidR="00BD28A4" w:rsidRPr="00D82CD1" w:rsidRDefault="00BD28A4" w:rsidP="0081598F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 xml:space="preserve">Обучить модель </w:t>
      </w:r>
      <w:r w:rsidRPr="0081598F">
        <w:rPr>
          <w:rFonts w:ascii="Times New Roman" w:hAnsi="Times New Roman"/>
          <w:sz w:val="24"/>
        </w:rPr>
        <w:t>keras</w:t>
      </w:r>
      <w:r w:rsidRPr="00D82CD1">
        <w:rPr>
          <w:rFonts w:ascii="Times New Roman" w:hAnsi="Times New Roman"/>
          <w:sz w:val="24"/>
          <w:lang w:val="ru-RU"/>
        </w:rPr>
        <w:t xml:space="preserve"> распознаванию рукописных букв «Г», «Д», «Е».</w:t>
      </w:r>
    </w:p>
    <w:p w:rsidR="00BD28A4" w:rsidRPr="00D82CD1" w:rsidRDefault="00BD28A4" w:rsidP="0081598F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 xml:space="preserve">Обучить модель </w:t>
      </w:r>
      <w:r w:rsidRPr="0081598F">
        <w:rPr>
          <w:rFonts w:ascii="Times New Roman" w:hAnsi="Times New Roman"/>
          <w:sz w:val="24"/>
        </w:rPr>
        <w:t>keras</w:t>
      </w:r>
      <w:r w:rsidRPr="00D82CD1">
        <w:rPr>
          <w:rFonts w:ascii="Times New Roman" w:hAnsi="Times New Roman"/>
          <w:sz w:val="24"/>
          <w:lang w:val="ru-RU"/>
        </w:rPr>
        <w:t xml:space="preserve"> распознаванию рукописных букв «Ж», «З», «И».</w:t>
      </w:r>
    </w:p>
    <w:p w:rsidR="00BD28A4" w:rsidRPr="00D82CD1" w:rsidRDefault="00BD28A4" w:rsidP="0081598F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 xml:space="preserve">Обучить модель </w:t>
      </w:r>
      <w:r w:rsidRPr="0081598F">
        <w:rPr>
          <w:rFonts w:ascii="Times New Roman" w:hAnsi="Times New Roman"/>
          <w:sz w:val="24"/>
        </w:rPr>
        <w:t>keras</w:t>
      </w:r>
      <w:r w:rsidRPr="00D82CD1">
        <w:rPr>
          <w:rFonts w:ascii="Times New Roman" w:hAnsi="Times New Roman"/>
          <w:sz w:val="24"/>
          <w:lang w:val="ru-RU"/>
        </w:rPr>
        <w:t xml:space="preserve"> распознаванию рукописных букв «К», «Л», «М».</w:t>
      </w:r>
    </w:p>
    <w:p w:rsidR="00BD28A4" w:rsidRPr="00D82CD1" w:rsidRDefault="00BD28A4" w:rsidP="0081598F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 xml:space="preserve">Обучить модель </w:t>
      </w:r>
      <w:r w:rsidRPr="0081598F">
        <w:rPr>
          <w:rFonts w:ascii="Times New Roman" w:hAnsi="Times New Roman"/>
          <w:sz w:val="24"/>
        </w:rPr>
        <w:t>keras</w:t>
      </w:r>
      <w:r w:rsidRPr="00D82CD1">
        <w:rPr>
          <w:rFonts w:ascii="Times New Roman" w:hAnsi="Times New Roman"/>
          <w:sz w:val="24"/>
          <w:lang w:val="ru-RU"/>
        </w:rPr>
        <w:t xml:space="preserve"> распознаванию рукописных букв «О», «П», «Р».</w:t>
      </w:r>
    </w:p>
    <w:p w:rsidR="00BD28A4" w:rsidRPr="00D82CD1" w:rsidRDefault="00BD28A4" w:rsidP="0081598F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 xml:space="preserve">Обучить модель </w:t>
      </w:r>
      <w:r w:rsidRPr="0081598F">
        <w:rPr>
          <w:rFonts w:ascii="Times New Roman" w:hAnsi="Times New Roman"/>
          <w:sz w:val="24"/>
        </w:rPr>
        <w:t>keras</w:t>
      </w:r>
      <w:r w:rsidRPr="00D82CD1">
        <w:rPr>
          <w:rFonts w:ascii="Times New Roman" w:hAnsi="Times New Roman"/>
          <w:sz w:val="24"/>
          <w:lang w:val="ru-RU"/>
        </w:rPr>
        <w:t xml:space="preserve"> распознаванию рукописных букв «С», «Т», «У».</w:t>
      </w:r>
    </w:p>
    <w:p w:rsidR="00BD28A4" w:rsidRPr="00D82CD1" w:rsidRDefault="00BD28A4" w:rsidP="0081598F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 xml:space="preserve">Обучить модель </w:t>
      </w:r>
      <w:r w:rsidRPr="0081598F">
        <w:rPr>
          <w:rFonts w:ascii="Times New Roman" w:hAnsi="Times New Roman"/>
          <w:sz w:val="24"/>
        </w:rPr>
        <w:t>keras</w:t>
      </w:r>
      <w:r w:rsidRPr="00D82CD1">
        <w:rPr>
          <w:rFonts w:ascii="Times New Roman" w:hAnsi="Times New Roman"/>
          <w:sz w:val="24"/>
          <w:lang w:val="ru-RU"/>
        </w:rPr>
        <w:t xml:space="preserve"> распознаванию рукописных букв «Ф», «Х», «Ц».</w:t>
      </w:r>
    </w:p>
    <w:p w:rsidR="00BD28A4" w:rsidRPr="00D82CD1" w:rsidRDefault="00BD28A4" w:rsidP="0081598F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 xml:space="preserve">Обучить модель </w:t>
      </w:r>
      <w:r w:rsidRPr="0081598F">
        <w:rPr>
          <w:rFonts w:ascii="Times New Roman" w:hAnsi="Times New Roman"/>
          <w:sz w:val="24"/>
        </w:rPr>
        <w:t>keras</w:t>
      </w:r>
      <w:r w:rsidRPr="00D82CD1">
        <w:rPr>
          <w:rFonts w:ascii="Times New Roman" w:hAnsi="Times New Roman"/>
          <w:sz w:val="24"/>
          <w:lang w:val="ru-RU"/>
        </w:rPr>
        <w:t xml:space="preserve"> распознаванию рукописных букв «Ч», «Ш», «Щ».</w:t>
      </w:r>
    </w:p>
    <w:p w:rsidR="00BD28A4" w:rsidRPr="00D82CD1" w:rsidRDefault="00BD28A4" w:rsidP="0081598F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 xml:space="preserve">Обучить модель </w:t>
      </w:r>
      <w:r w:rsidRPr="0081598F">
        <w:rPr>
          <w:rFonts w:ascii="Times New Roman" w:hAnsi="Times New Roman"/>
          <w:sz w:val="24"/>
        </w:rPr>
        <w:t>keras</w:t>
      </w:r>
      <w:r w:rsidRPr="00D82CD1">
        <w:rPr>
          <w:rFonts w:ascii="Times New Roman" w:hAnsi="Times New Roman"/>
          <w:sz w:val="24"/>
          <w:lang w:val="ru-RU"/>
        </w:rPr>
        <w:t xml:space="preserve"> распознаванию рукописных букв «Э», «Ю», «Я».</w:t>
      </w:r>
    </w:p>
    <w:p w:rsidR="00BD28A4" w:rsidRPr="00D82CD1" w:rsidRDefault="00BD28A4" w:rsidP="0081598F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 xml:space="preserve">Обучить модель </w:t>
      </w:r>
      <w:r w:rsidRPr="0081598F">
        <w:rPr>
          <w:rFonts w:ascii="Times New Roman" w:hAnsi="Times New Roman"/>
          <w:sz w:val="24"/>
        </w:rPr>
        <w:t>keras</w:t>
      </w:r>
      <w:r w:rsidRPr="00D82CD1">
        <w:rPr>
          <w:rFonts w:ascii="Times New Roman" w:hAnsi="Times New Roman"/>
          <w:sz w:val="24"/>
          <w:lang w:val="ru-RU"/>
        </w:rPr>
        <w:t xml:space="preserve"> распознаванию рукописных букв «</w:t>
      </w:r>
      <w:r w:rsidRPr="0081598F">
        <w:rPr>
          <w:rFonts w:ascii="Times New Roman" w:hAnsi="Times New Roman"/>
          <w:sz w:val="24"/>
        </w:rPr>
        <w:t>I</w:t>
      </w:r>
      <w:r w:rsidRPr="00D82CD1">
        <w:rPr>
          <w:rFonts w:ascii="Times New Roman" w:hAnsi="Times New Roman"/>
          <w:sz w:val="24"/>
          <w:lang w:val="ru-RU"/>
        </w:rPr>
        <w:t>», «</w:t>
      </w:r>
      <w:r w:rsidRPr="0081598F">
        <w:rPr>
          <w:rFonts w:ascii="Times New Roman" w:hAnsi="Times New Roman"/>
          <w:sz w:val="24"/>
        </w:rPr>
        <w:t>L</w:t>
      </w:r>
      <w:r w:rsidRPr="00D82CD1">
        <w:rPr>
          <w:rFonts w:ascii="Times New Roman" w:hAnsi="Times New Roman"/>
          <w:sz w:val="24"/>
          <w:lang w:val="ru-RU"/>
        </w:rPr>
        <w:t>», «</w:t>
      </w:r>
      <w:r w:rsidRPr="0081598F">
        <w:rPr>
          <w:rFonts w:ascii="Times New Roman" w:hAnsi="Times New Roman"/>
          <w:sz w:val="24"/>
        </w:rPr>
        <w:t>Q</w:t>
      </w:r>
      <w:r w:rsidRPr="00D82CD1">
        <w:rPr>
          <w:rFonts w:ascii="Times New Roman" w:hAnsi="Times New Roman"/>
          <w:sz w:val="24"/>
          <w:lang w:val="ru-RU"/>
        </w:rPr>
        <w:t>».</w:t>
      </w:r>
    </w:p>
    <w:p w:rsidR="00BD28A4" w:rsidRPr="00D82CD1" w:rsidRDefault="00BD28A4" w:rsidP="001026EA">
      <w:pPr>
        <w:rPr>
          <w:rFonts w:ascii="Times New Roman" w:hAnsi="Times New Roman"/>
          <w:sz w:val="24"/>
          <w:lang w:val="ru-RU"/>
        </w:rPr>
      </w:pPr>
    </w:p>
    <w:p w:rsidR="00BD28A4" w:rsidRPr="00D82CD1" w:rsidRDefault="00BD28A4" w:rsidP="001026EA">
      <w:pPr>
        <w:jc w:val="center"/>
        <w:rPr>
          <w:rFonts w:ascii="Times New Roman" w:hAnsi="Times New Roman"/>
          <w:b/>
          <w:sz w:val="24"/>
          <w:lang w:val="ru-RU"/>
        </w:rPr>
      </w:pPr>
      <w:r w:rsidRPr="00D82CD1">
        <w:rPr>
          <w:rFonts w:ascii="Times New Roman" w:hAnsi="Times New Roman"/>
          <w:b/>
          <w:sz w:val="24"/>
          <w:lang w:val="ru-RU"/>
        </w:rPr>
        <w:t>Индивидуальные задания к разделу 1.</w:t>
      </w:r>
    </w:p>
    <w:p w:rsidR="00BD28A4" w:rsidRPr="00D82CD1" w:rsidRDefault="00BD28A4" w:rsidP="001026EA">
      <w:pPr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 xml:space="preserve">Дана самонастраивающаяся программа на языке </w:t>
      </w:r>
      <w:r w:rsidRPr="0081598F">
        <w:rPr>
          <w:rFonts w:ascii="Times New Roman" w:hAnsi="Times New Roman"/>
          <w:sz w:val="24"/>
        </w:rPr>
        <w:t>Python</w:t>
      </w:r>
      <w:r w:rsidRPr="00D82CD1">
        <w:rPr>
          <w:rFonts w:ascii="Times New Roman" w:hAnsi="Times New Roman"/>
          <w:sz w:val="24"/>
          <w:lang w:val="ru-RU"/>
        </w:rPr>
        <w:t>. Проанализировать текст программы. Выполнить обращение к ней в соответствии с заданием.</w:t>
      </w:r>
    </w:p>
    <w:p w:rsidR="00BD28A4" w:rsidRPr="00D82CD1" w:rsidRDefault="00BD28A4" w:rsidP="001026EA">
      <w:pPr>
        <w:rPr>
          <w:rFonts w:ascii="Times New Roman" w:hAnsi="Times New Roman"/>
          <w:sz w:val="24"/>
          <w:lang w:val="ru-RU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import numpy as np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nonlin(x, deriv=False):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if (deriv):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return nonlin(x)*(1-nonlin(x))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return 1/(1+np.exp(-x))   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train(X,y,n_iter):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np.random.seed(1) 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syn0=2*np.random.random((3,1))-1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for iter in range(n_iter):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l0 = X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l1 = nonlin(np.dot(l0,syn0))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l1_error=y-l1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l1_delta=l1_error*nonlin(l1,True)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syn0 += np.dot(l0.T,l1_delta)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return syn0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def query(syn,XX):   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res = nonlin(np.dot(XX,syn))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return res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X = np.array([[0,0,1],[0,1,1],[1,0,1],[1,1,1]])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y = np.array([[0,1,1,1]]).T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XX = np.array([[0,0,2],[0,2,2],[2,0,2],[2,2,2]])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n_iter = 1000  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syn=train(X,y,n_iter)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print(syn)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ans=query(syn,XX)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print(ans)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X = np.array([[0,0,1],[0,1,1],[1,0,1],[1,1,1]])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y = np.array([[0,0,1,1]]).T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XX = np.array([[0,1 ,2],[0,2,2],[2,0,2],[2,2,2]])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n_iter = 15000  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syn=train(X,y,n_iter)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print(syn)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ans=query(syn,XX)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print(ans)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X = np.array([[0,0,1],[0,1,1],[1,0,1],[1,1,1]])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y = np.array([[0,0,1,1]]).T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XX = np.array([[0,0,4],[0,3,2],[2,0,2],[2,3,2]])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n_iter = 11000  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syn=train(X,y,n_iter)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print(syn)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ans=query(syn,XX)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print(ans)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X = np.array([[0,0,1],[0,1,1],[1,0,1],[1,1,1]])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y = np.array([[0,0,1,1]]).T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XX = np.array([[0,0,2],[0,2,1],[2,0,2],[2,2,2]])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n_iter = 10000  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syn=train(X,y,n_iter)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print(syn)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ans=query(syn,XX)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print(ans)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X = np.array([[1,0,1],[0,1,1],[1,0,1],[1,1,1]])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y = np.array([[0,0,1,1]]).T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XX = np.array([[0,0,2],[0,3,2],[2,0,2],[2,2,2]])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n_iter = 10000  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syn=train(X,y,n_iter)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print(syn)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ans=query(syn,XX)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print(ans)</w:t>
      </w:r>
    </w:p>
    <w:p w:rsidR="00BD28A4" w:rsidRPr="0081598F" w:rsidRDefault="00BD28A4" w:rsidP="001026EA">
      <w:pPr>
        <w:jc w:val="center"/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X = np.array([[0,0,1],[1,1,1],[1,0,1],[1,1,1]])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y = np.array([[0,0,1,1]]).T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XX = np.array([[0,0,2],[0,3,2],[2,0,2],[2,2,2]])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n_iter = 10000  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syn=train(X,y,n_iter)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print(syn)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ans=query(syn,XX)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print(ans)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X = np.array([[0,0,1],[0,1,1],[1,0,1],[0,1,1]])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y = np.array([[0,0,1,1]]).T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XX = np.array([[0,0,2],[0,2,2],[2,0,2],[3,2,2]])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n_iter = 10000  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syn=train(X,y,n_iter)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print(syn)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ans=query(syn,XX)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print(ans)</w:t>
      </w:r>
    </w:p>
    <w:p w:rsidR="00BD28A4" w:rsidRPr="0081598F" w:rsidRDefault="00BD28A4" w:rsidP="0081598F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X = np.array([[1,0,1],[0,1,1],[1,0,0],[1,0,1]])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y = np.array([[0,0,1,1]]).T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XX = np.array([[0,0,2],[0,2,2],[2,0,2],[2,2,2]])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n_iter = 10000  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syn=train(X,y,n_iter)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print(syn)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ans=query(syn,XX)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print(ans)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X = np.array([[0,1,1],[0,1,1],[1,0,1],[1,1,1]])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y = np.array([[0,0,1,1]]).T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XX = np.array([[0,0,2],[0,3,2],[2,0,2],[2,2,2]])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n_iter = 10000  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syn=train(X,y,n_iter)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print(syn)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ans=query(syn,XX)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print(ans)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X = np.array([[0,1,1],[0,1,1],[1,0,1],[1,1,1]])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y = np.array([[0,0,1,1]]).T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XX = np.array([[0,1,2],[0,2,2],[2,0,2],[2,2,2]])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n_iter = 10000  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syn=train(X,y,n_iter)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print(syn)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ans=query(syn,XX)</w:t>
      </w:r>
    </w:p>
    <w:p w:rsidR="00BD28A4" w:rsidRPr="00D82CD1" w:rsidRDefault="00BD28A4" w:rsidP="001026EA">
      <w:pPr>
        <w:rPr>
          <w:rFonts w:ascii="Times New Roman" w:hAnsi="Times New Roman"/>
          <w:sz w:val="24"/>
          <w:lang w:val="ru-RU"/>
        </w:rPr>
      </w:pPr>
      <w:r w:rsidRPr="0081598F">
        <w:rPr>
          <w:rFonts w:ascii="Times New Roman" w:hAnsi="Times New Roman"/>
          <w:sz w:val="24"/>
        </w:rPr>
        <w:t>print</w:t>
      </w:r>
      <w:r w:rsidRPr="00D82CD1">
        <w:rPr>
          <w:rFonts w:ascii="Times New Roman" w:hAnsi="Times New Roman"/>
          <w:sz w:val="24"/>
          <w:lang w:val="ru-RU"/>
        </w:rPr>
        <w:t>(</w:t>
      </w:r>
      <w:r w:rsidRPr="0081598F">
        <w:rPr>
          <w:rFonts w:ascii="Times New Roman" w:hAnsi="Times New Roman"/>
          <w:sz w:val="24"/>
        </w:rPr>
        <w:t>ans</w:t>
      </w:r>
      <w:r w:rsidRPr="00D82CD1">
        <w:rPr>
          <w:rFonts w:ascii="Times New Roman" w:hAnsi="Times New Roman"/>
          <w:sz w:val="24"/>
          <w:lang w:val="ru-RU"/>
        </w:rPr>
        <w:t>)</w:t>
      </w:r>
    </w:p>
    <w:p w:rsidR="00BD28A4" w:rsidRPr="00D82CD1" w:rsidRDefault="00BD28A4" w:rsidP="001026EA">
      <w:pPr>
        <w:jc w:val="center"/>
        <w:rPr>
          <w:rFonts w:ascii="Times New Roman" w:hAnsi="Times New Roman"/>
          <w:b/>
          <w:sz w:val="24"/>
          <w:lang w:val="ru-RU"/>
        </w:rPr>
      </w:pPr>
      <w:r w:rsidRPr="00D82CD1">
        <w:rPr>
          <w:rFonts w:ascii="Times New Roman" w:hAnsi="Times New Roman"/>
          <w:b/>
          <w:sz w:val="24"/>
          <w:lang w:val="ru-RU"/>
        </w:rPr>
        <w:t>Индивидуальные задания к разделу 2.</w:t>
      </w:r>
    </w:p>
    <w:p w:rsidR="00BD28A4" w:rsidRPr="00D82CD1" w:rsidRDefault="00BD28A4" w:rsidP="001026EA">
      <w:pPr>
        <w:rPr>
          <w:rFonts w:ascii="Times New Roman" w:hAnsi="Times New Roman"/>
          <w:color w:val="000000"/>
          <w:sz w:val="24"/>
          <w:lang w:val="ru-RU"/>
        </w:rPr>
      </w:pPr>
      <w:r w:rsidRPr="00D82CD1">
        <w:rPr>
          <w:rFonts w:ascii="Times New Roman" w:hAnsi="Times New Roman"/>
          <w:color w:val="000000"/>
          <w:sz w:val="24"/>
          <w:lang w:val="ru-RU"/>
        </w:rPr>
        <w:t xml:space="preserve">Рассмотреть предложенный пример на языке </w:t>
      </w:r>
      <w:r w:rsidRPr="0081598F">
        <w:rPr>
          <w:rFonts w:ascii="Times New Roman" w:hAnsi="Times New Roman"/>
          <w:color w:val="000000"/>
          <w:sz w:val="24"/>
        </w:rPr>
        <w:t>Python</w:t>
      </w:r>
      <w:r w:rsidRPr="00D82CD1">
        <w:rPr>
          <w:rFonts w:ascii="Times New Roman" w:hAnsi="Times New Roman"/>
          <w:color w:val="000000"/>
          <w:sz w:val="24"/>
          <w:lang w:val="ru-RU"/>
        </w:rPr>
        <w:t>.</w:t>
      </w:r>
    </w:p>
    <w:p w:rsidR="00BD28A4" w:rsidRPr="00D82CD1" w:rsidRDefault="00BD28A4" w:rsidP="001026EA">
      <w:pPr>
        <w:jc w:val="center"/>
        <w:rPr>
          <w:rFonts w:ascii="Times New Roman" w:hAnsi="Times New Roman"/>
          <w:sz w:val="24"/>
          <w:lang w:val="ru-RU"/>
        </w:rPr>
      </w:pPr>
    </w:p>
    <w:p w:rsidR="00BD28A4" w:rsidRPr="00D82CD1" w:rsidRDefault="00BD28A4" w:rsidP="0081598F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Ling_01():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from nltk.corpus import genesis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mygerman=genesis.words('german.txt')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lmygerman = len(mygerman)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print(lmygerman)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tmygerman=nltk.Text(mygerman)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conc1=tmygerman.concordance('Gott')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print('sim')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sim1=tmygerman.similar('Gott')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print('cont')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cont1=tmygerman.common_contexts(['Gott', 'sprach'])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alph=sorted(set(tmygerman))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Ling_02():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from nltk.corpus import genesis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mygerman=genesis.words('german.txt')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lmygerman = len(mygerman)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print(lmygerman)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tmygerman=nltk.Text(mygerman)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alph=sorted(set(tmygerman))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#print(alph)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ltmygerman=len(tmygerman)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lalph=len(alph)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print(ltmygerman, lalph)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lexical_diversity=ltmygerman/lalph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print(lexical_diversity)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fdistg=FreqDist(tmygerman)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fdistg.plot(10,cumulative=True)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Ling_03():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from nltk.corpus import swadesh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mygerman=swadesh.words('de')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lmygerman = len(mygerman)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print(lmygerman)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tmygerman=nltk.Text(mygerman)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#    conc1=tmygerman.concordance('Himmel')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sim1=tmygerman.similar('Himmel')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Ling_04():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from nltk.corpus import udhr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langs=['English-Latin1', 'German_Deutsch-Latin1',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  'Russian_Russky-UTF8']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cfd=nltk.ConditionalFreqDist(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(lang,len(word))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for lang in langs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      for word in udhr.words(lang))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cfd.plot(cumulative=True)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import requests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bs4 import BeautifulSoup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path=r'http://dataquestio.github.io/web-scraping-pages/simple.html'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page = requests.get(path)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print(page)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page_sc,page_cont = page.status_code,page.content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print(page_sc,page_cont,sep='__&amp;__')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soup = BeautifulSoup(page_cont,'html.parser')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soup_pretty = soup.prettify()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print(soup_pretty)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soup_child=soup.children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soup_child_list = list(soup_child)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print(soup_child_list)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scrap_02():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path=r'http://dataquestio.github.io/web-scraping-pages/simple.html'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page = requests.get(path)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print(page)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page_cont = page.content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soup = BeautifulSoup(page_cont,'html.parser')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soup_find_all=soup.find_all('p')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print(soup_find_all)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text=soup_find_all[0].get_text()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print(text)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scrap_03():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path1=r'http://dataquestio.github.io/web-scraping-pages/'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path2=r'ids_and_classes.html'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path=path1+path2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page=requests.get(path)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soup=BeautifulSoup(page.content,'html.parser')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print(soup)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soup_find_all_class=soup.find_all('p',class_='outer-text')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print(soup_find_all_class)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soup_find_all_id=soup.find_all(id='first')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print(soup_find_all_id)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soup_select_div=soup.select('div p')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print(soup_select_div)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scrap_04():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path1=r'http://forecast.weather.gov/'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path2=r'MapClick.php?lat=37.7772&amp;lon=-122.4168'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path=path1+path2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page=requests.get(path)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soup=BeautifulSoup(page.content,'html.parser')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seven_day=soup.find(id='seven-day-forecast')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forecast_items=seven_day.find_all(class_='tombstone-container')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#     print(forecast_items)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tonight=forecast_items[0]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tonight_pretty=tonight.prettify()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print(tonight_pretty)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period=tonight.find(class_='period-name').get_text()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short_desc=tonight.find(class_='short-desc').get_text()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temp=tonight.find(class_='temp').get_text()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print(period,short_desc,temp,sep='__&amp;__')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img=tonight.find('img')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desc=img['title']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print(img)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import nltk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import nltk.data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nltk.tokenize import sent_tokenize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nltk.tokenize import word_tokenize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nltk.tokenize import TreebankWordTokenizer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token_01():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sent1 = "Goog day! We are dlad! It's good!"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sent2 = "Good day. We are glad. It,s good."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sent3 = "Good day: We are glad; It;s good"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tsent1 = sent_tokenize(sent1)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tsent2 = sent_tokenize(sent2)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tsent3 = sent_tokenize(sent3)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ls1,ls2,ls3 = len(tsent1),len(tsent2),len(tsent3)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print(ls1,tsent1)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print(ls2,tsent2)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print(ls3,tsent3)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english_tokenizer = nltk.data.load(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'tokenizers/punkt/english.pickle')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sent1 = "Good day! We are glad! It's good!"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sent2 = "Good day. We are glad. It,s good."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sent3 = "Good day: We are glad; It's good."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tsent1 = english_tokenizer.tokenize(sent1)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tsent2 = english_tokenizer.tokenize(sent2)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tsent3 = english_tokenizer.tokenize(sent3)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ls1,ls2,ls3 = len(tsent1),len(tsent2),len(tsent3)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print(ls1,tsent1)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print(ls2,tsent2)</w:t>
      </w:r>
    </w:p>
    <w:p w:rsidR="00BD28A4" w:rsidRPr="00D82CD1" w:rsidRDefault="00BD28A4" w:rsidP="001026EA">
      <w:pPr>
        <w:rPr>
          <w:rFonts w:ascii="Times New Roman" w:hAnsi="Times New Roman"/>
          <w:sz w:val="24"/>
          <w:lang w:val="ru-RU"/>
        </w:rPr>
      </w:pPr>
      <w:r w:rsidRPr="0081598F">
        <w:rPr>
          <w:rFonts w:ascii="Times New Roman" w:hAnsi="Times New Roman"/>
          <w:sz w:val="24"/>
        </w:rPr>
        <w:t xml:space="preserve">    print</w:t>
      </w:r>
      <w:r w:rsidRPr="00D82CD1">
        <w:rPr>
          <w:rFonts w:ascii="Times New Roman" w:hAnsi="Times New Roman"/>
          <w:sz w:val="24"/>
          <w:lang w:val="ru-RU"/>
        </w:rPr>
        <w:t>(</w:t>
      </w:r>
      <w:r w:rsidRPr="0081598F">
        <w:rPr>
          <w:rFonts w:ascii="Times New Roman" w:hAnsi="Times New Roman"/>
          <w:sz w:val="24"/>
        </w:rPr>
        <w:t>ls</w:t>
      </w:r>
      <w:r w:rsidRPr="00D82CD1">
        <w:rPr>
          <w:rFonts w:ascii="Times New Roman" w:hAnsi="Times New Roman"/>
          <w:sz w:val="24"/>
          <w:lang w:val="ru-RU"/>
        </w:rPr>
        <w:t>3,</w:t>
      </w:r>
      <w:r w:rsidRPr="0081598F">
        <w:rPr>
          <w:rFonts w:ascii="Times New Roman" w:hAnsi="Times New Roman"/>
          <w:sz w:val="24"/>
        </w:rPr>
        <w:t>tsent</w:t>
      </w:r>
      <w:r w:rsidRPr="00D82CD1">
        <w:rPr>
          <w:rFonts w:ascii="Times New Roman" w:hAnsi="Times New Roman"/>
          <w:sz w:val="24"/>
          <w:lang w:val="ru-RU"/>
        </w:rPr>
        <w:t>3)</w:t>
      </w:r>
    </w:p>
    <w:p w:rsidR="00BD28A4" w:rsidRPr="00D82CD1" w:rsidRDefault="00BD28A4" w:rsidP="001026EA">
      <w:pPr>
        <w:rPr>
          <w:rFonts w:ascii="Times New Roman" w:hAnsi="Times New Roman"/>
          <w:sz w:val="24"/>
          <w:lang w:val="ru-RU"/>
        </w:rPr>
      </w:pPr>
    </w:p>
    <w:p w:rsidR="00BD28A4" w:rsidRPr="00D82CD1" w:rsidRDefault="00BD28A4" w:rsidP="001026EA">
      <w:pPr>
        <w:jc w:val="center"/>
        <w:rPr>
          <w:rFonts w:ascii="Times New Roman" w:hAnsi="Times New Roman"/>
          <w:b/>
          <w:sz w:val="24"/>
          <w:lang w:val="ru-RU"/>
        </w:rPr>
      </w:pPr>
      <w:r w:rsidRPr="00D82CD1">
        <w:rPr>
          <w:rFonts w:ascii="Times New Roman" w:hAnsi="Times New Roman"/>
          <w:b/>
          <w:sz w:val="24"/>
          <w:lang w:val="ru-RU"/>
        </w:rPr>
        <w:t>Индивидуальные задания к разделу 3.</w:t>
      </w:r>
    </w:p>
    <w:p w:rsidR="00BD28A4" w:rsidRPr="00D82CD1" w:rsidRDefault="00BD28A4" w:rsidP="001026EA">
      <w:pPr>
        <w:rPr>
          <w:rFonts w:ascii="Times New Roman" w:hAnsi="Times New Roman"/>
          <w:color w:val="000000"/>
          <w:sz w:val="24"/>
          <w:lang w:val="ru-RU"/>
        </w:rPr>
      </w:pPr>
      <w:r w:rsidRPr="00D82CD1">
        <w:rPr>
          <w:rFonts w:ascii="Times New Roman" w:hAnsi="Times New Roman"/>
          <w:color w:val="000000"/>
          <w:sz w:val="24"/>
          <w:lang w:val="ru-RU"/>
        </w:rPr>
        <w:t xml:space="preserve">Рассмотреть предложенный пример на языке </w:t>
      </w:r>
      <w:r w:rsidRPr="0081598F">
        <w:rPr>
          <w:rFonts w:ascii="Times New Roman" w:hAnsi="Times New Roman"/>
          <w:color w:val="000000"/>
          <w:sz w:val="24"/>
        </w:rPr>
        <w:t>Python</w:t>
      </w:r>
      <w:r w:rsidRPr="00D82CD1">
        <w:rPr>
          <w:rFonts w:ascii="Times New Roman" w:hAnsi="Times New Roman"/>
          <w:color w:val="000000"/>
          <w:sz w:val="24"/>
          <w:lang w:val="ru-RU"/>
        </w:rPr>
        <w:t>.</w:t>
      </w:r>
    </w:p>
    <w:p w:rsidR="00BD28A4" w:rsidRPr="00D82CD1" w:rsidRDefault="00BD28A4" w:rsidP="001026EA">
      <w:pPr>
        <w:jc w:val="center"/>
        <w:rPr>
          <w:rFonts w:ascii="Times New Roman" w:hAnsi="Times New Roman"/>
          <w:sz w:val="24"/>
          <w:lang w:val="ru-RU"/>
        </w:rPr>
      </w:pPr>
    </w:p>
    <w:p w:rsidR="00BD28A4" w:rsidRPr="00D82CD1" w:rsidRDefault="00BD28A4" w:rsidP="0081598F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levenshtein(s1, s2):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if len(s1) &lt; len(s2):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return levenshtein(s2, s1)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if len(s2) == 0: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return len(s1)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previous_row = range(len(s2) + 1)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for i, c1 in enumerate(s1):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current_row = [i + 1]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for j, c2 in enumerate(s2):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insertions = previous_row[j + 1] + 1 # j+1 instead of j since previous_row and current_row are one character longer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deletions = current_row[j] + 1       # than s2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substitutions = previous_row[j] + (c1 != c2)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   current_row.append(min(insertions, deletions, substitutions))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previous_row = current_row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return previous_row[-1]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stFuzz_11():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"""This is a simple program which uses fuzzy technologies"""</w:t>
      </w:r>
    </w:p>
    <w:p w:rsidR="00BD28A4" w:rsidRPr="00D82CD1" w:rsidRDefault="00BD28A4" w:rsidP="001026EA">
      <w:pPr>
        <w:rPr>
          <w:rFonts w:ascii="Times New Roman" w:hAnsi="Times New Roman"/>
          <w:sz w:val="24"/>
          <w:lang w:val="ru-RU"/>
        </w:rPr>
      </w:pPr>
      <w:r w:rsidRPr="0081598F">
        <w:rPr>
          <w:rFonts w:ascii="Times New Roman" w:hAnsi="Times New Roman"/>
          <w:sz w:val="24"/>
        </w:rPr>
        <w:t xml:space="preserve">     key</w:t>
      </w:r>
      <w:r w:rsidRPr="00D82CD1">
        <w:rPr>
          <w:rFonts w:ascii="Times New Roman" w:hAnsi="Times New Roman"/>
          <w:sz w:val="24"/>
          <w:lang w:val="ru-RU"/>
        </w:rPr>
        <w:t>="Котов Василий"</w:t>
      </w:r>
    </w:p>
    <w:p w:rsidR="00BD28A4" w:rsidRPr="00D82CD1" w:rsidRDefault="00BD28A4" w:rsidP="001026EA">
      <w:pPr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 xml:space="preserve">     </w:t>
      </w:r>
      <w:r w:rsidRPr="0081598F">
        <w:rPr>
          <w:rFonts w:ascii="Times New Roman" w:hAnsi="Times New Roman"/>
          <w:sz w:val="24"/>
        </w:rPr>
        <w:t>choices</w:t>
      </w:r>
      <w:r w:rsidRPr="00D82CD1">
        <w:rPr>
          <w:rFonts w:ascii="Times New Roman" w:hAnsi="Times New Roman"/>
          <w:sz w:val="24"/>
          <w:lang w:val="ru-RU"/>
        </w:rPr>
        <w:t>=['Котов Вас</w:t>
      </w:r>
      <w:r w:rsidRPr="0081598F">
        <w:rPr>
          <w:rFonts w:ascii="Times New Roman" w:hAnsi="Times New Roman"/>
          <w:sz w:val="24"/>
        </w:rPr>
        <w:t>i</w:t>
      </w:r>
      <w:r w:rsidRPr="00D82CD1">
        <w:rPr>
          <w:rFonts w:ascii="Times New Roman" w:hAnsi="Times New Roman"/>
          <w:sz w:val="24"/>
          <w:lang w:val="ru-RU"/>
        </w:rPr>
        <w:t>ль','Котов Василь']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D82CD1">
        <w:rPr>
          <w:rFonts w:ascii="Times New Roman" w:hAnsi="Times New Roman"/>
          <w:sz w:val="24"/>
          <w:lang w:val="ru-RU"/>
        </w:rPr>
        <w:t xml:space="preserve">     </w:t>
      </w:r>
      <w:r w:rsidRPr="0081598F">
        <w:rPr>
          <w:rFonts w:ascii="Times New Roman" w:hAnsi="Times New Roman"/>
          <w:sz w:val="24"/>
        </w:rPr>
        <w:t>proc_extr1=process.extract(key,choices,scorer=fuzz.token_sort_ratio)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proc_extr2=process.extract(key,choices,scorer=fuzz.token_set_ratio)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fuz_set1,fuz_set2 = {key:1},{key:1}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for item in proc_extr1: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q,r=item[0],item[1]*0.01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fuz_set1[q]=r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print(fuz_set1)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for item in proc_extr2: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q,r=item[0],item[1]*0.01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fuz_set2[q]=r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print(fuz_set2)                        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stFuzz_10():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"""This is a simple program which uses fuzzy technologies"""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key="Alia Burkhanova"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choices=['Aliya Burhanova',Alya Burkhanova']    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proc_extr1=process.extract(key,choices,scorer=fuzz.token_sort_ratio)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proc_extr2=process.extract(key,choices,scorer=fuzz.token_set_ratio)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fuz_set1,fuz_set2 = {key:1},{key:1}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for item in proc_extr1: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q,r=item[0],item[1]*0.01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fuz_set1[q]=r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print(fuz_set1)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for item in proc_extr2: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q,r=item[0],item[1]*0.01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fuz_set2[q]=r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print(fuz_set2)                        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stFuzz_08():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"""This is a simple program which uses fuzzy technologies"""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key="Chopin"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choices=['Chopen','Szopen','Shopen ','Schopen']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proc_extr1=process.extract(key,choices,scorer=fuzz.ratio)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proc_extr2=process.extract(key,choices,scorer=fuzz.partial_ratio)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fuz_set1,fuz_set2 = {key:1},{key:1}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for item in proc_extr1: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q,r=item[0],item[1]*0.01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fuz_set1[q]=r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print(fuz_set1)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for item in proc_extr2: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q,r=item[0],item[1]*0.01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    fuz_set2[q]=r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 print(fuz_set2)        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import re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findWord(word):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path = r'C:/Python_Prog/Deutsch/Goethe_02.txt' 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f = open(path,'r',encoding='utf-8')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raw = f.read().splitlines()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f.close()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text = ' '.join(raw)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preP = r"[^.?!]*(?&lt;=[.?\s!])"+word+"(?=[\s.?!])[^.?!]*[.?!]"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 = re.compile(preP, re.I|re.M)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match = p.findall(text)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print(match)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nltk.stem import PorterStemmer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nltk.stem import LancasterStemmer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nltk.stem import RegexpStemmer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nltk.stem import SnowballStemmer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nltk.stem import WordNetLemmatizer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corr_01():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w1,w2="cooking","cookery"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w3,w4="ingleside","machinery"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stemmer=PorterStemmer()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sw1,sw2=stemmer.stem(w1),stemmer.stem(w2)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print(sw1,sw2,sep='__&amp;__')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sw3,sw4=stemmer.stem(w3),stemmer.stem(w4)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print(sw3,sw4,sep='__&amp;__')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nltk.stem import PorterStemmer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nltk.stem import LancasterStemmer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nltk.stem import RegexpStemmer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nltk.stem import SnowballStemmer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nltk.stem import WordNetLemmatizer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corr_04():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SnowballLangs=SnowballStemmer.languages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print(SnowballLangs)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german_stemmer = SnowballStemmer('german')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res1 = german_stemmer.stem('Überorganisation')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res2 = german_stemmer.stem('Programmierung')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res3 = german_stemmer.stem('Einheitsfrontlied')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res4 = german_stemmer.stem('Studentin')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res5 = german_stemmer.stem('Erklärung')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res6 = german_stemmer.stem('Rangordnung')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res7 = german_stemmer.stem('Ordnung')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return [res1, res2, res3, res4, res5,res6,res7]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nltk.stem import PorterStemmer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nltk.stem import LancasterStemmer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nltk.stem import RegexpStemmer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nltk.stem import SnowballStemmer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nltk.stem import WordNetLemmatizer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corr_05():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russian_stemmer = SnowballStemmer('russian')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w1,w2="кошка","кошачий"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w3,w4="псевдокошка","окошаченный"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sw1 = russian_stemmer.stem(w1)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sw2 = russian_stemmer.stem(w2)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sw3 = russian_stemmer.stem(w3)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sw4 = russian_stemmer.stem(w4)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print(sw1,sw2,sep='__&amp;__')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print(sw3,sw4,sep='__&amp;__')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nltk.stem import PorterStemmer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nltk.stem import LancasterStemmer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nltk.stem import RegexpStemmer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nltk.stem import SnowballStemmer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from nltk.stem import WordNetLemmatizer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corr_06():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w1,w2="cooking","cookery"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w3,w4="cookbooks","feet"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w5,w6="men","teeth"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w7,w8="women","geese"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lemmatizer=WordNetLemmatizer()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lw1,lw2=lemmatizer.lemmatize(w1),lemmatizer.lemmatize(w2)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print(lw1,lw2,sep='__&amp;__')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lw11=lemmatizer.lemmatize(w1,pos='v')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lw111=lemmatizer.lemmatize(w1,pos='n')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print(lw11,lw111,sep='__&amp;__')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81598F" w:rsidRDefault="00BD28A4" w:rsidP="0081598F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>def corr_07():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w="believes"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stemmer1=PorterStemmer()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stemmer2=LancasterStemmer()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stemmer3 = SnowballStemmer('english')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lemmatizer=WordNetLemmatizer()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sw1,sw2,sw3=stemmer1.stem(w),stemmer2.stem(w),stemmer3.stem(w)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lw1=lemmatizer.lemmatize(w,pos='n')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lw2=lemmatizer.lemmatize(w,pos='v')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print(lw1,lw2,sep='__&amp;__')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  <w:r w:rsidRPr="0081598F">
        <w:rPr>
          <w:rFonts w:ascii="Times New Roman" w:hAnsi="Times New Roman"/>
          <w:sz w:val="24"/>
        </w:rPr>
        <w:t xml:space="preserve">    print(sw1,sw2,sw3,sep='__&amp;__')</w:t>
      </w:r>
    </w:p>
    <w:p w:rsidR="00BD28A4" w:rsidRPr="0081598F" w:rsidRDefault="00BD28A4" w:rsidP="001026EA">
      <w:pPr>
        <w:rPr>
          <w:rFonts w:ascii="Times New Roman" w:hAnsi="Times New Roman"/>
          <w:sz w:val="24"/>
        </w:rPr>
      </w:pPr>
    </w:p>
    <w:p w:rsidR="00BD28A4" w:rsidRPr="00D82CD1" w:rsidRDefault="00BD28A4" w:rsidP="001026EA">
      <w:pPr>
        <w:jc w:val="center"/>
        <w:rPr>
          <w:rFonts w:ascii="Times New Roman" w:hAnsi="Times New Roman"/>
          <w:b/>
          <w:sz w:val="24"/>
          <w:lang w:val="ru-RU"/>
        </w:rPr>
      </w:pPr>
      <w:r w:rsidRPr="00D82CD1">
        <w:rPr>
          <w:rFonts w:ascii="Times New Roman" w:hAnsi="Times New Roman"/>
          <w:b/>
          <w:sz w:val="24"/>
          <w:lang w:val="ru-RU"/>
        </w:rPr>
        <w:t>Индивидуальные задания к разделу 4.</w:t>
      </w:r>
    </w:p>
    <w:p w:rsidR="00BD28A4" w:rsidRPr="00D82CD1" w:rsidRDefault="00BD28A4" w:rsidP="001026EA">
      <w:pPr>
        <w:rPr>
          <w:rFonts w:ascii="Times New Roman" w:hAnsi="Times New Roman"/>
          <w:color w:val="000000"/>
          <w:sz w:val="24"/>
          <w:lang w:val="ru-RU"/>
        </w:rPr>
      </w:pPr>
      <w:r w:rsidRPr="00D82CD1">
        <w:rPr>
          <w:rFonts w:ascii="Times New Roman" w:hAnsi="Times New Roman"/>
          <w:color w:val="000000"/>
          <w:sz w:val="24"/>
          <w:lang w:val="ru-RU"/>
        </w:rPr>
        <w:t xml:space="preserve">Рассмотреть предложенный пример на встроенном языке </w:t>
      </w:r>
      <w:r w:rsidRPr="0081598F">
        <w:rPr>
          <w:rFonts w:ascii="Times New Roman" w:hAnsi="Times New Roman"/>
          <w:color w:val="000000"/>
          <w:sz w:val="24"/>
        </w:rPr>
        <w:t>Matlab</w:t>
      </w:r>
      <w:r w:rsidRPr="00D82CD1">
        <w:rPr>
          <w:rFonts w:ascii="Times New Roman" w:hAnsi="Times New Roman"/>
          <w:color w:val="000000"/>
          <w:sz w:val="24"/>
          <w:lang w:val="ru-RU"/>
        </w:rPr>
        <w:t>, предназначенный для моделирования.</w:t>
      </w:r>
    </w:p>
    <w:p w:rsidR="00BD28A4" w:rsidRPr="00D82CD1" w:rsidRDefault="00BD28A4" w:rsidP="001026EA">
      <w:pPr>
        <w:rPr>
          <w:rFonts w:ascii="Times New Roman" w:hAnsi="Times New Roman"/>
          <w:sz w:val="24"/>
          <w:lang w:val="ru-RU"/>
        </w:rPr>
      </w:pPr>
    </w:p>
    <w:p w:rsidR="00BD28A4" w:rsidRPr="00D82CD1" w:rsidRDefault="00BD28A4" w:rsidP="0081598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 xml:space="preserve">Обучить модель </w:t>
      </w:r>
      <w:r w:rsidRPr="0081598F">
        <w:rPr>
          <w:rFonts w:ascii="Times New Roman" w:hAnsi="Times New Roman"/>
          <w:sz w:val="24"/>
        </w:rPr>
        <w:t>keras</w:t>
      </w:r>
      <w:r w:rsidRPr="00D82CD1">
        <w:rPr>
          <w:rFonts w:ascii="Times New Roman" w:hAnsi="Times New Roman"/>
          <w:sz w:val="24"/>
          <w:lang w:val="ru-RU"/>
        </w:rPr>
        <w:t xml:space="preserve"> распознаванию рукописных букв «</w:t>
      </w:r>
      <w:r w:rsidRPr="0081598F">
        <w:rPr>
          <w:rFonts w:ascii="Times New Roman" w:hAnsi="Times New Roman"/>
          <w:sz w:val="24"/>
        </w:rPr>
        <w:t>R</w:t>
      </w:r>
      <w:r w:rsidRPr="00D82CD1">
        <w:rPr>
          <w:rFonts w:ascii="Times New Roman" w:hAnsi="Times New Roman"/>
          <w:sz w:val="24"/>
          <w:lang w:val="ru-RU"/>
        </w:rPr>
        <w:t>», «</w:t>
      </w:r>
      <w:r w:rsidRPr="0081598F">
        <w:rPr>
          <w:rFonts w:ascii="Times New Roman" w:hAnsi="Times New Roman"/>
          <w:sz w:val="24"/>
        </w:rPr>
        <w:t>U</w:t>
      </w:r>
      <w:r w:rsidRPr="00D82CD1">
        <w:rPr>
          <w:rFonts w:ascii="Times New Roman" w:hAnsi="Times New Roman"/>
          <w:sz w:val="24"/>
          <w:lang w:val="ru-RU"/>
        </w:rPr>
        <w:t>», «</w:t>
      </w:r>
      <w:r w:rsidRPr="0081598F">
        <w:rPr>
          <w:rFonts w:ascii="Times New Roman" w:hAnsi="Times New Roman"/>
          <w:sz w:val="24"/>
        </w:rPr>
        <w:t>V</w:t>
      </w:r>
      <w:r w:rsidRPr="00D82CD1">
        <w:rPr>
          <w:rFonts w:ascii="Times New Roman" w:hAnsi="Times New Roman"/>
          <w:sz w:val="24"/>
          <w:lang w:val="ru-RU"/>
        </w:rPr>
        <w:t>».</w:t>
      </w:r>
    </w:p>
    <w:p w:rsidR="00BD28A4" w:rsidRPr="00D82CD1" w:rsidRDefault="00BD28A4" w:rsidP="0081598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 xml:space="preserve">Обучить модель </w:t>
      </w:r>
      <w:r w:rsidRPr="0081598F">
        <w:rPr>
          <w:rFonts w:ascii="Times New Roman" w:hAnsi="Times New Roman"/>
          <w:sz w:val="24"/>
        </w:rPr>
        <w:t>keras</w:t>
      </w:r>
      <w:r w:rsidRPr="00D82CD1">
        <w:rPr>
          <w:rFonts w:ascii="Times New Roman" w:hAnsi="Times New Roman"/>
          <w:sz w:val="24"/>
          <w:lang w:val="ru-RU"/>
        </w:rPr>
        <w:t xml:space="preserve"> распознаванию рукописных букв «</w:t>
      </w:r>
      <w:r w:rsidRPr="0081598F">
        <w:rPr>
          <w:rFonts w:ascii="Times New Roman" w:hAnsi="Times New Roman"/>
          <w:sz w:val="24"/>
        </w:rPr>
        <w:t>W</w:t>
      </w:r>
      <w:r w:rsidRPr="00D82CD1">
        <w:rPr>
          <w:rFonts w:ascii="Times New Roman" w:hAnsi="Times New Roman"/>
          <w:sz w:val="24"/>
          <w:lang w:val="ru-RU"/>
        </w:rPr>
        <w:t>», «</w:t>
      </w:r>
      <w:r w:rsidRPr="0081598F">
        <w:rPr>
          <w:rFonts w:ascii="Times New Roman" w:hAnsi="Times New Roman"/>
          <w:sz w:val="24"/>
        </w:rPr>
        <w:t>X</w:t>
      </w:r>
      <w:r w:rsidRPr="00D82CD1">
        <w:rPr>
          <w:rFonts w:ascii="Times New Roman" w:hAnsi="Times New Roman"/>
          <w:sz w:val="24"/>
          <w:lang w:val="ru-RU"/>
        </w:rPr>
        <w:t>», «</w:t>
      </w:r>
      <w:r w:rsidRPr="0081598F">
        <w:rPr>
          <w:rFonts w:ascii="Times New Roman" w:hAnsi="Times New Roman"/>
          <w:sz w:val="24"/>
        </w:rPr>
        <w:t>Y</w:t>
      </w:r>
      <w:r w:rsidRPr="00D82CD1">
        <w:rPr>
          <w:rFonts w:ascii="Times New Roman" w:hAnsi="Times New Roman"/>
          <w:sz w:val="24"/>
          <w:lang w:val="ru-RU"/>
        </w:rPr>
        <w:t>».</w:t>
      </w:r>
    </w:p>
    <w:p w:rsidR="00BD28A4" w:rsidRPr="00D82CD1" w:rsidRDefault="00BD28A4" w:rsidP="0081598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 xml:space="preserve">Обучить модель </w:t>
      </w:r>
      <w:r w:rsidRPr="0081598F">
        <w:rPr>
          <w:rFonts w:ascii="Times New Roman" w:hAnsi="Times New Roman"/>
          <w:sz w:val="24"/>
        </w:rPr>
        <w:t>keras</w:t>
      </w:r>
      <w:r w:rsidRPr="00D82CD1">
        <w:rPr>
          <w:rFonts w:ascii="Times New Roman" w:hAnsi="Times New Roman"/>
          <w:sz w:val="24"/>
          <w:lang w:val="ru-RU"/>
        </w:rPr>
        <w:t xml:space="preserve"> распознаванию рукописных букв «</w:t>
      </w:r>
      <w:r w:rsidRPr="0081598F">
        <w:rPr>
          <w:rFonts w:ascii="Times New Roman" w:hAnsi="Times New Roman"/>
          <w:sz w:val="24"/>
        </w:rPr>
        <w:t>G</w:t>
      </w:r>
      <w:r w:rsidRPr="00D82CD1">
        <w:rPr>
          <w:rFonts w:ascii="Times New Roman" w:hAnsi="Times New Roman"/>
          <w:sz w:val="24"/>
          <w:lang w:val="ru-RU"/>
        </w:rPr>
        <w:t>», «</w:t>
      </w:r>
      <w:r w:rsidRPr="0081598F">
        <w:rPr>
          <w:rFonts w:ascii="Times New Roman" w:hAnsi="Times New Roman"/>
          <w:sz w:val="24"/>
        </w:rPr>
        <w:t>Z</w:t>
      </w:r>
      <w:r w:rsidRPr="00D82CD1">
        <w:rPr>
          <w:rFonts w:ascii="Times New Roman" w:hAnsi="Times New Roman"/>
          <w:sz w:val="24"/>
          <w:lang w:val="ru-RU"/>
        </w:rPr>
        <w:t>», «</w:t>
      </w:r>
      <w:r w:rsidRPr="0081598F">
        <w:rPr>
          <w:rFonts w:ascii="Times New Roman" w:hAnsi="Times New Roman"/>
          <w:sz w:val="24"/>
        </w:rPr>
        <w:t>F</w:t>
      </w:r>
      <w:r w:rsidRPr="00D82CD1">
        <w:rPr>
          <w:rFonts w:ascii="Times New Roman" w:hAnsi="Times New Roman"/>
          <w:sz w:val="24"/>
          <w:lang w:val="ru-RU"/>
        </w:rPr>
        <w:t>».</w:t>
      </w:r>
    </w:p>
    <w:p w:rsidR="00BD28A4" w:rsidRPr="00D82CD1" w:rsidRDefault="00BD28A4" w:rsidP="0081598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 xml:space="preserve">Обучить модель </w:t>
      </w:r>
      <w:r w:rsidRPr="0081598F">
        <w:rPr>
          <w:rFonts w:ascii="Times New Roman" w:hAnsi="Times New Roman"/>
          <w:sz w:val="24"/>
        </w:rPr>
        <w:t>keras</w:t>
      </w:r>
      <w:r w:rsidRPr="00D82CD1">
        <w:rPr>
          <w:rFonts w:ascii="Times New Roman" w:hAnsi="Times New Roman"/>
          <w:sz w:val="24"/>
          <w:lang w:val="ru-RU"/>
        </w:rPr>
        <w:t xml:space="preserve"> распознаванию рукописных букв «</w:t>
      </w:r>
      <w:r w:rsidRPr="0081598F">
        <w:rPr>
          <w:rFonts w:ascii="Times New Roman" w:hAnsi="Times New Roman"/>
          <w:sz w:val="24"/>
        </w:rPr>
        <w:t>f</w:t>
      </w:r>
      <w:r w:rsidRPr="00D82CD1">
        <w:rPr>
          <w:rFonts w:ascii="Times New Roman" w:hAnsi="Times New Roman"/>
          <w:sz w:val="24"/>
          <w:lang w:val="ru-RU"/>
        </w:rPr>
        <w:t>», «</w:t>
      </w:r>
      <w:r w:rsidRPr="0081598F">
        <w:rPr>
          <w:rFonts w:ascii="Times New Roman" w:hAnsi="Times New Roman"/>
          <w:sz w:val="24"/>
        </w:rPr>
        <w:t>g</w:t>
      </w:r>
      <w:r w:rsidRPr="00D82CD1">
        <w:rPr>
          <w:rFonts w:ascii="Times New Roman" w:hAnsi="Times New Roman"/>
          <w:sz w:val="24"/>
          <w:lang w:val="ru-RU"/>
        </w:rPr>
        <w:t>», «</w:t>
      </w:r>
      <w:r w:rsidRPr="0081598F">
        <w:rPr>
          <w:rFonts w:ascii="Times New Roman" w:hAnsi="Times New Roman"/>
          <w:sz w:val="24"/>
        </w:rPr>
        <w:t>h</w:t>
      </w:r>
      <w:r w:rsidRPr="00D82CD1">
        <w:rPr>
          <w:rFonts w:ascii="Times New Roman" w:hAnsi="Times New Roman"/>
          <w:sz w:val="24"/>
          <w:lang w:val="ru-RU"/>
        </w:rPr>
        <w:t>».</w:t>
      </w:r>
    </w:p>
    <w:p w:rsidR="00BD28A4" w:rsidRPr="00D82CD1" w:rsidRDefault="00BD28A4" w:rsidP="0081598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 xml:space="preserve">Обучить модель </w:t>
      </w:r>
      <w:r w:rsidRPr="0081598F">
        <w:rPr>
          <w:rFonts w:ascii="Times New Roman" w:hAnsi="Times New Roman"/>
          <w:sz w:val="24"/>
        </w:rPr>
        <w:t>keras</w:t>
      </w:r>
      <w:r w:rsidRPr="00D82CD1">
        <w:rPr>
          <w:rFonts w:ascii="Times New Roman" w:hAnsi="Times New Roman"/>
          <w:sz w:val="24"/>
          <w:lang w:val="ru-RU"/>
        </w:rPr>
        <w:t xml:space="preserve"> распознаванию рукописных букв «</w:t>
      </w:r>
      <w:r w:rsidRPr="0081598F">
        <w:rPr>
          <w:rFonts w:ascii="Times New Roman" w:hAnsi="Times New Roman"/>
          <w:sz w:val="24"/>
        </w:rPr>
        <w:t>i</w:t>
      </w:r>
      <w:r w:rsidRPr="00D82CD1">
        <w:rPr>
          <w:rFonts w:ascii="Times New Roman" w:hAnsi="Times New Roman"/>
          <w:sz w:val="24"/>
          <w:lang w:val="ru-RU"/>
        </w:rPr>
        <w:t>», «</w:t>
      </w:r>
      <w:r w:rsidRPr="0081598F">
        <w:rPr>
          <w:rFonts w:ascii="Times New Roman" w:hAnsi="Times New Roman"/>
          <w:sz w:val="24"/>
        </w:rPr>
        <w:t>j</w:t>
      </w:r>
      <w:r w:rsidRPr="00D82CD1">
        <w:rPr>
          <w:rFonts w:ascii="Times New Roman" w:hAnsi="Times New Roman"/>
          <w:sz w:val="24"/>
          <w:lang w:val="ru-RU"/>
        </w:rPr>
        <w:t>», «</w:t>
      </w:r>
      <w:r w:rsidRPr="0081598F">
        <w:rPr>
          <w:rFonts w:ascii="Times New Roman" w:hAnsi="Times New Roman"/>
          <w:sz w:val="24"/>
        </w:rPr>
        <w:t>k</w:t>
      </w:r>
      <w:r w:rsidRPr="00D82CD1">
        <w:rPr>
          <w:rFonts w:ascii="Times New Roman" w:hAnsi="Times New Roman"/>
          <w:sz w:val="24"/>
          <w:lang w:val="ru-RU"/>
        </w:rPr>
        <w:t>».</w:t>
      </w:r>
    </w:p>
    <w:p w:rsidR="00BD28A4" w:rsidRPr="00D82CD1" w:rsidRDefault="00BD28A4" w:rsidP="0081598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 xml:space="preserve">Обучить модель </w:t>
      </w:r>
      <w:r w:rsidRPr="0081598F">
        <w:rPr>
          <w:rFonts w:ascii="Times New Roman" w:hAnsi="Times New Roman"/>
          <w:sz w:val="24"/>
        </w:rPr>
        <w:t>keras</w:t>
      </w:r>
      <w:r w:rsidRPr="00D82CD1">
        <w:rPr>
          <w:rFonts w:ascii="Times New Roman" w:hAnsi="Times New Roman"/>
          <w:sz w:val="24"/>
          <w:lang w:val="ru-RU"/>
        </w:rPr>
        <w:t xml:space="preserve"> распознаванию рукописных букв «</w:t>
      </w:r>
      <w:r w:rsidRPr="0081598F">
        <w:rPr>
          <w:rFonts w:ascii="Times New Roman" w:hAnsi="Times New Roman"/>
          <w:sz w:val="24"/>
        </w:rPr>
        <w:t>l</w:t>
      </w:r>
      <w:r w:rsidRPr="00D82CD1">
        <w:rPr>
          <w:rFonts w:ascii="Times New Roman" w:hAnsi="Times New Roman"/>
          <w:sz w:val="24"/>
          <w:lang w:val="ru-RU"/>
        </w:rPr>
        <w:t>», «</w:t>
      </w:r>
      <w:r w:rsidRPr="0081598F">
        <w:rPr>
          <w:rFonts w:ascii="Times New Roman" w:hAnsi="Times New Roman"/>
          <w:sz w:val="24"/>
        </w:rPr>
        <w:t>m</w:t>
      </w:r>
      <w:r w:rsidRPr="00D82CD1">
        <w:rPr>
          <w:rFonts w:ascii="Times New Roman" w:hAnsi="Times New Roman"/>
          <w:sz w:val="24"/>
          <w:lang w:val="ru-RU"/>
        </w:rPr>
        <w:t>», «</w:t>
      </w:r>
      <w:r w:rsidRPr="0081598F">
        <w:rPr>
          <w:rFonts w:ascii="Times New Roman" w:hAnsi="Times New Roman"/>
          <w:sz w:val="24"/>
        </w:rPr>
        <w:t>n</w:t>
      </w:r>
      <w:r w:rsidRPr="00D82CD1">
        <w:rPr>
          <w:rFonts w:ascii="Times New Roman" w:hAnsi="Times New Roman"/>
          <w:sz w:val="24"/>
          <w:lang w:val="ru-RU"/>
        </w:rPr>
        <w:t>».</w:t>
      </w:r>
    </w:p>
    <w:p w:rsidR="00BD28A4" w:rsidRPr="00D82CD1" w:rsidRDefault="00BD28A4" w:rsidP="0081598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 xml:space="preserve">Обучить модель </w:t>
      </w:r>
      <w:r w:rsidRPr="0081598F">
        <w:rPr>
          <w:rFonts w:ascii="Times New Roman" w:hAnsi="Times New Roman"/>
          <w:sz w:val="24"/>
        </w:rPr>
        <w:t>keras</w:t>
      </w:r>
      <w:r w:rsidRPr="00D82CD1">
        <w:rPr>
          <w:rFonts w:ascii="Times New Roman" w:hAnsi="Times New Roman"/>
          <w:sz w:val="24"/>
          <w:lang w:val="ru-RU"/>
        </w:rPr>
        <w:t xml:space="preserve"> распознаванию рукописных букв «</w:t>
      </w:r>
      <w:r w:rsidRPr="0081598F">
        <w:rPr>
          <w:rFonts w:ascii="Times New Roman" w:hAnsi="Times New Roman"/>
          <w:sz w:val="24"/>
        </w:rPr>
        <w:t>o</w:t>
      </w:r>
      <w:r w:rsidRPr="00D82CD1">
        <w:rPr>
          <w:rFonts w:ascii="Times New Roman" w:hAnsi="Times New Roman"/>
          <w:sz w:val="24"/>
          <w:lang w:val="ru-RU"/>
        </w:rPr>
        <w:t>», «</w:t>
      </w:r>
      <w:r w:rsidRPr="0081598F">
        <w:rPr>
          <w:rFonts w:ascii="Times New Roman" w:hAnsi="Times New Roman"/>
          <w:sz w:val="24"/>
        </w:rPr>
        <w:t>p</w:t>
      </w:r>
      <w:r w:rsidRPr="00D82CD1">
        <w:rPr>
          <w:rFonts w:ascii="Times New Roman" w:hAnsi="Times New Roman"/>
          <w:sz w:val="24"/>
          <w:lang w:val="ru-RU"/>
        </w:rPr>
        <w:t>», «</w:t>
      </w:r>
      <w:r w:rsidRPr="0081598F">
        <w:rPr>
          <w:rFonts w:ascii="Times New Roman" w:hAnsi="Times New Roman"/>
          <w:sz w:val="24"/>
        </w:rPr>
        <w:t>q</w:t>
      </w:r>
      <w:r w:rsidRPr="00D82CD1">
        <w:rPr>
          <w:rFonts w:ascii="Times New Roman" w:hAnsi="Times New Roman"/>
          <w:sz w:val="24"/>
          <w:lang w:val="ru-RU"/>
        </w:rPr>
        <w:t>».</w:t>
      </w:r>
    </w:p>
    <w:p w:rsidR="00BD28A4" w:rsidRPr="00D82CD1" w:rsidRDefault="00BD28A4" w:rsidP="0081598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 xml:space="preserve">Обучить модель </w:t>
      </w:r>
      <w:r w:rsidRPr="0081598F">
        <w:rPr>
          <w:rFonts w:ascii="Times New Roman" w:hAnsi="Times New Roman"/>
          <w:sz w:val="24"/>
        </w:rPr>
        <w:t>keras</w:t>
      </w:r>
      <w:r w:rsidRPr="00D82CD1">
        <w:rPr>
          <w:rFonts w:ascii="Times New Roman" w:hAnsi="Times New Roman"/>
          <w:sz w:val="24"/>
          <w:lang w:val="ru-RU"/>
        </w:rPr>
        <w:t xml:space="preserve"> распознаванию рукописных букв «</w:t>
      </w:r>
      <w:r w:rsidRPr="0081598F">
        <w:rPr>
          <w:rFonts w:ascii="Times New Roman" w:hAnsi="Times New Roman"/>
          <w:sz w:val="24"/>
        </w:rPr>
        <w:t>r</w:t>
      </w:r>
      <w:r w:rsidRPr="00D82CD1">
        <w:rPr>
          <w:rFonts w:ascii="Times New Roman" w:hAnsi="Times New Roman"/>
          <w:sz w:val="24"/>
          <w:lang w:val="ru-RU"/>
        </w:rPr>
        <w:t>», «</w:t>
      </w:r>
      <w:r w:rsidRPr="0081598F">
        <w:rPr>
          <w:rFonts w:ascii="Times New Roman" w:hAnsi="Times New Roman"/>
          <w:sz w:val="24"/>
        </w:rPr>
        <w:t>s</w:t>
      </w:r>
      <w:r w:rsidRPr="00D82CD1">
        <w:rPr>
          <w:rFonts w:ascii="Times New Roman" w:hAnsi="Times New Roman"/>
          <w:sz w:val="24"/>
          <w:lang w:val="ru-RU"/>
        </w:rPr>
        <w:t>», «</w:t>
      </w:r>
      <w:r w:rsidRPr="0081598F">
        <w:rPr>
          <w:rFonts w:ascii="Times New Roman" w:hAnsi="Times New Roman"/>
          <w:sz w:val="24"/>
        </w:rPr>
        <w:t>t</w:t>
      </w:r>
      <w:r w:rsidRPr="00D82CD1">
        <w:rPr>
          <w:rFonts w:ascii="Times New Roman" w:hAnsi="Times New Roman"/>
          <w:sz w:val="24"/>
          <w:lang w:val="ru-RU"/>
        </w:rPr>
        <w:t>».</w:t>
      </w:r>
    </w:p>
    <w:p w:rsidR="00BD28A4" w:rsidRPr="00D82CD1" w:rsidRDefault="00BD28A4" w:rsidP="0081598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 xml:space="preserve">Обучить модель </w:t>
      </w:r>
      <w:r w:rsidRPr="0081598F">
        <w:rPr>
          <w:rFonts w:ascii="Times New Roman" w:hAnsi="Times New Roman"/>
          <w:sz w:val="24"/>
        </w:rPr>
        <w:t>keras</w:t>
      </w:r>
      <w:r w:rsidRPr="00D82CD1">
        <w:rPr>
          <w:rFonts w:ascii="Times New Roman" w:hAnsi="Times New Roman"/>
          <w:sz w:val="24"/>
          <w:lang w:val="ru-RU"/>
        </w:rPr>
        <w:t xml:space="preserve"> распознаванию рукописных букв «</w:t>
      </w:r>
      <w:r w:rsidRPr="0081598F">
        <w:rPr>
          <w:rFonts w:ascii="Times New Roman" w:hAnsi="Times New Roman"/>
          <w:sz w:val="24"/>
        </w:rPr>
        <w:t>u</w:t>
      </w:r>
      <w:r w:rsidRPr="00D82CD1">
        <w:rPr>
          <w:rFonts w:ascii="Times New Roman" w:hAnsi="Times New Roman"/>
          <w:sz w:val="24"/>
          <w:lang w:val="ru-RU"/>
        </w:rPr>
        <w:t>», «</w:t>
      </w:r>
      <w:r w:rsidRPr="0081598F">
        <w:rPr>
          <w:rFonts w:ascii="Times New Roman" w:hAnsi="Times New Roman"/>
          <w:sz w:val="24"/>
        </w:rPr>
        <w:t>v</w:t>
      </w:r>
      <w:r w:rsidRPr="00D82CD1">
        <w:rPr>
          <w:rFonts w:ascii="Times New Roman" w:hAnsi="Times New Roman"/>
          <w:sz w:val="24"/>
          <w:lang w:val="ru-RU"/>
        </w:rPr>
        <w:t>», «</w:t>
      </w:r>
      <w:r w:rsidRPr="0081598F">
        <w:rPr>
          <w:rFonts w:ascii="Times New Roman" w:hAnsi="Times New Roman"/>
          <w:sz w:val="24"/>
        </w:rPr>
        <w:t>w</w:t>
      </w:r>
      <w:r w:rsidRPr="00D82CD1">
        <w:rPr>
          <w:rFonts w:ascii="Times New Roman" w:hAnsi="Times New Roman"/>
          <w:sz w:val="24"/>
          <w:lang w:val="ru-RU"/>
        </w:rPr>
        <w:t>».</w:t>
      </w:r>
    </w:p>
    <w:p w:rsidR="00BD28A4" w:rsidRPr="00D82CD1" w:rsidRDefault="00BD28A4" w:rsidP="0081598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 xml:space="preserve">Обучить модель </w:t>
      </w:r>
      <w:r w:rsidRPr="0081598F">
        <w:rPr>
          <w:rFonts w:ascii="Times New Roman" w:hAnsi="Times New Roman"/>
          <w:sz w:val="24"/>
        </w:rPr>
        <w:t>keras</w:t>
      </w:r>
      <w:r w:rsidRPr="00D82CD1">
        <w:rPr>
          <w:rFonts w:ascii="Times New Roman" w:hAnsi="Times New Roman"/>
          <w:sz w:val="24"/>
          <w:lang w:val="ru-RU"/>
        </w:rPr>
        <w:t xml:space="preserve"> распознаванию рукописных букв «</w:t>
      </w:r>
      <w:r w:rsidRPr="0081598F">
        <w:rPr>
          <w:rFonts w:ascii="Times New Roman" w:hAnsi="Times New Roman"/>
          <w:sz w:val="24"/>
        </w:rPr>
        <w:t>I</w:t>
      </w:r>
      <w:r w:rsidRPr="00D82CD1">
        <w:rPr>
          <w:rFonts w:ascii="Times New Roman" w:hAnsi="Times New Roman"/>
          <w:sz w:val="24"/>
          <w:lang w:val="ru-RU"/>
        </w:rPr>
        <w:t>», «</w:t>
      </w:r>
      <w:r w:rsidRPr="0081598F">
        <w:rPr>
          <w:rFonts w:ascii="Times New Roman" w:hAnsi="Times New Roman"/>
          <w:sz w:val="24"/>
        </w:rPr>
        <w:t>L</w:t>
      </w:r>
      <w:r w:rsidRPr="00D82CD1">
        <w:rPr>
          <w:rFonts w:ascii="Times New Roman" w:hAnsi="Times New Roman"/>
          <w:sz w:val="24"/>
          <w:lang w:val="ru-RU"/>
        </w:rPr>
        <w:t>», «</w:t>
      </w:r>
      <w:r w:rsidRPr="0081598F">
        <w:rPr>
          <w:rFonts w:ascii="Times New Roman" w:hAnsi="Times New Roman"/>
          <w:sz w:val="24"/>
        </w:rPr>
        <w:t>Q</w:t>
      </w:r>
      <w:r w:rsidRPr="00D82CD1">
        <w:rPr>
          <w:rFonts w:ascii="Times New Roman" w:hAnsi="Times New Roman"/>
          <w:sz w:val="24"/>
          <w:lang w:val="ru-RU"/>
        </w:rPr>
        <w:t>».</w:t>
      </w:r>
    </w:p>
    <w:p w:rsidR="00BD28A4" w:rsidRPr="00D82CD1" w:rsidRDefault="00BD28A4" w:rsidP="001026EA">
      <w:pPr>
        <w:rPr>
          <w:rFonts w:ascii="Times New Roman" w:hAnsi="Times New Roman"/>
          <w:sz w:val="24"/>
          <w:lang w:val="ru-RU"/>
        </w:rPr>
      </w:pPr>
    </w:p>
    <w:p w:rsidR="00BD28A4" w:rsidRPr="00D82CD1" w:rsidRDefault="00BD28A4" w:rsidP="0081598F">
      <w:pPr>
        <w:jc w:val="both"/>
        <w:rPr>
          <w:rFonts w:ascii="Times New Roman" w:hAnsi="Times New Roman"/>
          <w:sz w:val="24"/>
          <w:lang w:val="ru-RU"/>
        </w:rPr>
        <w:sectPr w:rsidR="00BD28A4" w:rsidRPr="00D82CD1" w:rsidSect="0099740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BD28A4" w:rsidRPr="00D82CD1" w:rsidRDefault="00BD28A4" w:rsidP="00D82CD1">
      <w:pPr>
        <w:jc w:val="right"/>
        <w:rPr>
          <w:rFonts w:ascii="Times New Roman" w:hAnsi="Times New Roman"/>
          <w:b/>
          <w:sz w:val="24"/>
          <w:lang w:val="ru-RU"/>
        </w:rPr>
      </w:pPr>
      <w:r w:rsidRPr="00D82CD1">
        <w:rPr>
          <w:rFonts w:ascii="Times New Roman" w:hAnsi="Times New Roman"/>
          <w:b/>
          <w:sz w:val="24"/>
          <w:lang w:val="ru-RU"/>
        </w:rPr>
        <w:t>Приложение 2 Оценочные средства для проведения промежуточной аттестации</w:t>
      </w:r>
    </w:p>
    <w:p w:rsidR="00BD28A4" w:rsidRPr="00D82CD1" w:rsidRDefault="00BD28A4" w:rsidP="0057384E">
      <w:pPr>
        <w:rPr>
          <w:rFonts w:ascii="Times New Roman" w:hAnsi="Times New Roman"/>
          <w:b/>
          <w:sz w:val="24"/>
          <w:lang w:val="ru-RU"/>
        </w:rPr>
      </w:pPr>
      <w:r w:rsidRPr="00D82CD1">
        <w:rPr>
          <w:rFonts w:ascii="Times New Roman" w:hAnsi="Times New Roman"/>
          <w:b/>
          <w:sz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BD28A4" w:rsidRPr="00D82CD1" w:rsidRDefault="00BD28A4" w:rsidP="0057384E">
      <w:pPr>
        <w:rPr>
          <w:rFonts w:ascii="Times New Roman" w:hAnsi="Times New Roman"/>
          <w:b/>
          <w:sz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342"/>
        <w:gridCol w:w="2495"/>
        <w:gridCol w:w="5679"/>
      </w:tblGrid>
      <w:tr w:rsidR="00BD28A4" w:rsidRPr="00CB5C4F" w:rsidTr="00765377">
        <w:trPr>
          <w:trHeight w:val="753"/>
          <w:tblHeader/>
        </w:trPr>
        <w:tc>
          <w:tcPr>
            <w:tcW w:w="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28A4" w:rsidRPr="00CB5C4F" w:rsidRDefault="00BD28A4" w:rsidP="00485CCF">
            <w:pPr>
              <w:jc w:val="center"/>
              <w:rPr>
                <w:rFonts w:ascii="Times New Roman" w:hAnsi="Times New Roman"/>
                <w:sz w:val="24"/>
              </w:rPr>
            </w:pPr>
            <w:r w:rsidRPr="00CB5C4F">
              <w:rPr>
                <w:rFonts w:ascii="Times New Roman" w:hAnsi="Times New Roman"/>
                <w:sz w:val="24"/>
              </w:rPr>
              <w:t>Код индикатора</w:t>
            </w:r>
          </w:p>
        </w:tc>
        <w:tc>
          <w:tcPr>
            <w:tcW w:w="12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28A4" w:rsidRPr="00CB5C4F" w:rsidRDefault="00BD28A4" w:rsidP="00485CCF">
            <w:pPr>
              <w:jc w:val="center"/>
              <w:rPr>
                <w:rFonts w:ascii="Times New Roman" w:hAnsi="Times New Roman"/>
                <w:sz w:val="24"/>
              </w:rPr>
            </w:pPr>
            <w:r w:rsidRPr="00CB5C4F">
              <w:rPr>
                <w:rFonts w:ascii="Times New Roman" w:hAnsi="Times New Roman"/>
                <w:bCs/>
                <w:sz w:val="24"/>
              </w:rPr>
              <w:t xml:space="preserve">Индикатор достижения компетенции </w:t>
            </w:r>
          </w:p>
        </w:tc>
        <w:tc>
          <w:tcPr>
            <w:tcW w:w="30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28A4" w:rsidRPr="00CB5C4F" w:rsidRDefault="00BD28A4" w:rsidP="00485CCF">
            <w:pPr>
              <w:jc w:val="center"/>
              <w:rPr>
                <w:rFonts w:ascii="Times New Roman" w:hAnsi="Times New Roman"/>
                <w:sz w:val="24"/>
              </w:rPr>
            </w:pPr>
            <w:r w:rsidRPr="00CB5C4F">
              <w:rPr>
                <w:rFonts w:ascii="Times New Roman" w:hAnsi="Times New Roman"/>
                <w:sz w:val="24"/>
              </w:rPr>
              <w:t>Оценочные средства</w:t>
            </w:r>
          </w:p>
        </w:tc>
      </w:tr>
      <w:tr w:rsidR="00BD28A4" w:rsidRPr="00F01534" w:rsidTr="00EE272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28A4" w:rsidRPr="00CB5C4F" w:rsidRDefault="00BD28A4" w:rsidP="00765377">
            <w:pPr>
              <w:rPr>
                <w:rFonts w:ascii="Times New Roman" w:hAnsi="Times New Roman"/>
                <w:sz w:val="24"/>
                <w:lang w:val="ru-RU"/>
              </w:rPr>
            </w:pPr>
            <w:r w:rsidRPr="00CB5C4F">
              <w:rPr>
                <w:rFonts w:ascii="Times New Roman" w:hAnsi="Times New Roman"/>
                <w:sz w:val="24"/>
                <w:lang w:val="ru-RU"/>
              </w:rPr>
              <w:t>ПК-4: Обладает способностью к разработке компонентов системы управления базами данных, отладке разрабатываемой системы управления базами данных, документированию разработанной системы управления базами данных в целом и ее компонентов и сопровождению созданной системы управления базами данных</w:t>
            </w:r>
          </w:p>
        </w:tc>
      </w:tr>
      <w:tr w:rsidR="00BD28A4" w:rsidRPr="00F01534" w:rsidTr="00EE2722">
        <w:trPr>
          <w:trHeight w:val="225"/>
        </w:trPr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28A4" w:rsidRPr="00CB5C4F" w:rsidRDefault="00BD28A4" w:rsidP="00765377">
            <w:pPr>
              <w:rPr>
                <w:rFonts w:ascii="Times New Roman" w:hAnsi="Times New Roman"/>
                <w:sz w:val="24"/>
              </w:rPr>
            </w:pPr>
            <w:r w:rsidRPr="00CB5C4F">
              <w:rPr>
                <w:rFonts w:ascii="Times New Roman" w:hAnsi="Times New Roman"/>
                <w:sz w:val="24"/>
              </w:rPr>
              <w:t>ПК-4.1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28A4" w:rsidRPr="00CB5C4F" w:rsidRDefault="00BD28A4" w:rsidP="0057384E">
            <w:pPr>
              <w:rPr>
                <w:rFonts w:ascii="Times New Roman" w:hAnsi="Times New Roman"/>
                <w:sz w:val="24"/>
                <w:lang w:val="ru-RU"/>
              </w:rPr>
            </w:pPr>
            <w:r w:rsidRPr="00CB5C4F">
              <w:rPr>
                <w:rFonts w:ascii="Times New Roman" w:hAnsi="Times New Roman"/>
                <w:sz w:val="24"/>
                <w:lang w:val="ru-RU"/>
              </w:rPr>
              <w:t>Определяет необходимость разработки компонентов системы управления базами данных</w:t>
            </w:r>
          </w:p>
        </w:tc>
        <w:tc>
          <w:tcPr>
            <w:tcW w:w="3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28A4" w:rsidRPr="0081598F" w:rsidRDefault="00BD28A4" w:rsidP="0057384E">
            <w:pPr>
              <w:rPr>
                <w:rFonts w:ascii="Times New Roman" w:hAnsi="Times New Roman"/>
                <w:i/>
                <w:kern w:val="24"/>
                <w:sz w:val="24"/>
              </w:rPr>
            </w:pPr>
            <w:r w:rsidRPr="0081598F">
              <w:rPr>
                <w:rFonts w:ascii="Times New Roman" w:hAnsi="Times New Roman"/>
                <w:i/>
                <w:kern w:val="24"/>
                <w:sz w:val="24"/>
              </w:rPr>
              <w:t xml:space="preserve">Перечень теоретических вопросов </w:t>
            </w:r>
          </w:p>
          <w:p w:rsidR="00BD28A4" w:rsidRPr="00CB5C4F" w:rsidRDefault="00BD28A4" w:rsidP="0081598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napToGrid w:val="0"/>
                <w:sz w:val="24"/>
                <w:lang w:val="ru-RU"/>
              </w:rPr>
            </w:pPr>
            <w:r w:rsidRPr="00CB5C4F">
              <w:rPr>
                <w:rFonts w:ascii="Times New Roman" w:hAnsi="Times New Roman"/>
                <w:snapToGrid w:val="0"/>
                <w:sz w:val="24"/>
                <w:lang w:val="ru-RU"/>
              </w:rPr>
              <w:t>понятие об информации и ее анализе, информация и данные;</w:t>
            </w:r>
          </w:p>
          <w:p w:rsidR="00BD28A4" w:rsidRPr="00CB5C4F" w:rsidRDefault="00BD28A4" w:rsidP="0081598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napToGrid w:val="0"/>
                <w:sz w:val="24"/>
                <w:lang w:val="ru-RU"/>
              </w:rPr>
            </w:pPr>
            <w:r w:rsidRPr="00CB5C4F">
              <w:rPr>
                <w:rFonts w:ascii="Times New Roman" w:hAnsi="Times New Roman"/>
                <w:snapToGrid w:val="0"/>
                <w:sz w:val="24"/>
                <w:lang w:val="ru-RU"/>
              </w:rPr>
              <w:t>особенности методов интеллектуального анализа информации;</w:t>
            </w:r>
          </w:p>
          <w:p w:rsidR="00BD28A4" w:rsidRPr="00CB5C4F" w:rsidRDefault="00BD28A4" w:rsidP="0081598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napToGrid w:val="0"/>
                <w:sz w:val="24"/>
                <w:lang w:val="ru-RU"/>
              </w:rPr>
            </w:pPr>
            <w:r w:rsidRPr="00CB5C4F">
              <w:rPr>
                <w:rFonts w:ascii="Times New Roman" w:hAnsi="Times New Roman"/>
                <w:snapToGrid w:val="0"/>
                <w:sz w:val="24"/>
                <w:lang w:val="ru-RU"/>
              </w:rPr>
              <w:t xml:space="preserve">технологии </w:t>
            </w:r>
            <w:r w:rsidRPr="00CB5C4F">
              <w:rPr>
                <w:rFonts w:ascii="Times New Roman" w:hAnsi="Times New Roman"/>
                <w:snapToGrid w:val="0"/>
                <w:sz w:val="24"/>
              </w:rPr>
              <w:t>Rules</w:t>
            </w:r>
            <w:r w:rsidRPr="00CB5C4F">
              <w:rPr>
                <w:rFonts w:ascii="Times New Roman" w:hAnsi="Times New Roman"/>
                <w:snapToGrid w:val="0"/>
                <w:sz w:val="24"/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snapToGrid w:val="0"/>
                <w:sz w:val="24"/>
              </w:rPr>
              <w:t>Mining</w:t>
            </w:r>
            <w:r w:rsidRPr="00CB5C4F">
              <w:rPr>
                <w:rFonts w:ascii="Times New Roman" w:hAnsi="Times New Roman"/>
                <w:snapToGrid w:val="0"/>
                <w:sz w:val="24"/>
                <w:lang w:val="ru-RU"/>
              </w:rPr>
              <w:t xml:space="preserve"> и их применение;</w:t>
            </w:r>
          </w:p>
          <w:p w:rsidR="00BD28A4" w:rsidRPr="00CB5C4F" w:rsidRDefault="00BD28A4" w:rsidP="0081598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napToGrid w:val="0"/>
                <w:sz w:val="24"/>
                <w:lang w:val="ru-RU"/>
              </w:rPr>
            </w:pPr>
            <w:r w:rsidRPr="00CB5C4F">
              <w:rPr>
                <w:rFonts w:ascii="Times New Roman" w:hAnsi="Times New Roman"/>
                <w:snapToGrid w:val="0"/>
                <w:sz w:val="24"/>
                <w:lang w:val="ru-RU"/>
              </w:rPr>
              <w:t xml:space="preserve">программные средства для анализа текстов, пакет </w:t>
            </w:r>
            <w:r w:rsidRPr="00CB5C4F">
              <w:rPr>
                <w:rFonts w:ascii="Times New Roman" w:hAnsi="Times New Roman"/>
                <w:snapToGrid w:val="0"/>
                <w:sz w:val="24"/>
              </w:rPr>
              <w:t>NLTK</w:t>
            </w:r>
            <w:r w:rsidRPr="00CB5C4F">
              <w:rPr>
                <w:rFonts w:ascii="Times New Roman" w:hAnsi="Times New Roman"/>
                <w:snapToGrid w:val="0"/>
                <w:sz w:val="24"/>
                <w:lang w:val="ru-RU"/>
              </w:rPr>
              <w:t>;</w:t>
            </w:r>
          </w:p>
          <w:p w:rsidR="00BD28A4" w:rsidRPr="00CB5C4F" w:rsidRDefault="00BD28A4" w:rsidP="0081598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napToGrid w:val="0"/>
                <w:sz w:val="24"/>
              </w:rPr>
            </w:pPr>
            <w:r w:rsidRPr="00CB5C4F">
              <w:rPr>
                <w:rFonts w:ascii="Times New Roman" w:hAnsi="Times New Roman"/>
                <w:snapToGrid w:val="0"/>
                <w:sz w:val="24"/>
              </w:rPr>
              <w:t>определение статистических характеристик текста;</w:t>
            </w:r>
          </w:p>
          <w:p w:rsidR="00BD28A4" w:rsidRPr="00CB5C4F" w:rsidRDefault="00BD28A4" w:rsidP="0081598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napToGrid w:val="0"/>
                <w:sz w:val="24"/>
                <w:lang w:val="ru-RU"/>
              </w:rPr>
            </w:pPr>
            <w:r w:rsidRPr="00CB5C4F">
              <w:rPr>
                <w:rFonts w:ascii="Times New Roman" w:hAnsi="Times New Roman"/>
                <w:snapToGrid w:val="0"/>
                <w:sz w:val="24"/>
                <w:lang w:val="ru-RU"/>
              </w:rPr>
              <w:t>работа с корпусами текстов, выявление синонимов и антонимов;</w:t>
            </w:r>
          </w:p>
          <w:p w:rsidR="00BD28A4" w:rsidRPr="00CB5C4F" w:rsidRDefault="00BD28A4" w:rsidP="0081598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napToGrid w:val="0"/>
                <w:sz w:val="24"/>
              </w:rPr>
            </w:pPr>
            <w:r w:rsidRPr="00CB5C4F">
              <w:rPr>
                <w:rFonts w:ascii="Times New Roman" w:hAnsi="Times New Roman"/>
                <w:snapToGrid w:val="0"/>
                <w:sz w:val="24"/>
              </w:rPr>
              <w:t>задачи аннотирования текстов;</w:t>
            </w:r>
          </w:p>
          <w:p w:rsidR="00BD28A4" w:rsidRPr="0081598F" w:rsidRDefault="00BD28A4" w:rsidP="00EE2722">
            <w:pPr>
              <w:pStyle w:val="PlainTex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81598F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понятие о </w:t>
            </w:r>
            <w:r w:rsidRPr="0081598F">
              <w:rPr>
                <w:rFonts w:ascii="Times New Roman" w:hAnsi="Times New Roman"/>
                <w:snapToGrid w:val="0"/>
                <w:sz w:val="24"/>
                <w:szCs w:val="24"/>
                <w:lang w:val="en-US"/>
              </w:rPr>
              <w:t>WEB</w:t>
            </w:r>
            <w:r w:rsidRPr="0081598F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r w:rsidRPr="0081598F">
              <w:rPr>
                <w:rFonts w:ascii="Times New Roman" w:hAnsi="Times New Roman"/>
                <w:snapToGrid w:val="0"/>
                <w:sz w:val="24"/>
                <w:szCs w:val="24"/>
                <w:lang w:val="en-US"/>
              </w:rPr>
              <w:t>Mining</w:t>
            </w:r>
            <w:r w:rsidRPr="0081598F">
              <w:rPr>
                <w:rFonts w:ascii="Times New Roman" w:hAnsi="Times New Roman"/>
                <w:snapToGrid w:val="0"/>
                <w:sz w:val="24"/>
                <w:szCs w:val="24"/>
              </w:rPr>
              <w:t>;</w:t>
            </w:r>
          </w:p>
          <w:p w:rsidR="00BD28A4" w:rsidRPr="00CB5C4F" w:rsidRDefault="00BD28A4" w:rsidP="0081598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napToGrid w:val="0"/>
                <w:sz w:val="24"/>
                <w:lang w:val="ru-RU"/>
              </w:rPr>
            </w:pPr>
            <w:r w:rsidRPr="00CB5C4F">
              <w:rPr>
                <w:rFonts w:ascii="Times New Roman" w:hAnsi="Times New Roman"/>
                <w:snapToGrid w:val="0"/>
                <w:sz w:val="24"/>
                <w:lang w:val="ru-RU"/>
              </w:rPr>
              <w:t>классификация текстов на основе нейросетей прямого распространения;</w:t>
            </w:r>
          </w:p>
          <w:p w:rsidR="00BD28A4" w:rsidRPr="00CB5C4F" w:rsidRDefault="00BD28A4" w:rsidP="0081598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napToGrid w:val="0"/>
                <w:sz w:val="24"/>
                <w:lang w:val="ru-RU"/>
              </w:rPr>
            </w:pPr>
            <w:r w:rsidRPr="00CB5C4F">
              <w:rPr>
                <w:rFonts w:ascii="Times New Roman" w:hAnsi="Times New Roman"/>
                <w:snapToGrid w:val="0"/>
                <w:sz w:val="24"/>
                <w:lang w:val="ru-RU"/>
              </w:rPr>
              <w:t>классификация текстов на основе нечетких множеств;</w:t>
            </w:r>
          </w:p>
          <w:p w:rsidR="00BD28A4" w:rsidRPr="00CB5C4F" w:rsidRDefault="00BD28A4" w:rsidP="0081598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napToGrid w:val="0"/>
                <w:sz w:val="24"/>
                <w:lang w:val="ru-RU"/>
              </w:rPr>
            </w:pPr>
            <w:r w:rsidRPr="00CB5C4F">
              <w:rPr>
                <w:rFonts w:ascii="Times New Roman" w:hAnsi="Times New Roman"/>
                <w:snapToGrid w:val="0"/>
                <w:sz w:val="24"/>
                <w:lang w:val="ru-RU"/>
              </w:rPr>
              <w:t>классификация текстов с применением нейронечетких сетей;</w:t>
            </w:r>
          </w:p>
          <w:p w:rsidR="00BD28A4" w:rsidRPr="00CB5C4F" w:rsidRDefault="00BD28A4" w:rsidP="0081598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 w:rsidRPr="00CB5C4F">
              <w:rPr>
                <w:rFonts w:ascii="Times New Roman" w:hAnsi="Times New Roman"/>
                <w:sz w:val="24"/>
              </w:rPr>
              <w:t>работа с корпусами текстов;</w:t>
            </w:r>
          </w:p>
          <w:p w:rsidR="00BD28A4" w:rsidRPr="00CB5C4F" w:rsidRDefault="00BD28A4" w:rsidP="0081598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CB5C4F">
              <w:rPr>
                <w:rFonts w:ascii="Times New Roman" w:hAnsi="Times New Roman"/>
                <w:snapToGrid w:val="0"/>
                <w:sz w:val="24"/>
                <w:lang w:val="ru-RU"/>
              </w:rPr>
              <w:t>понятие о семантическом анализе текста в рамках широкого контекста.</w:t>
            </w:r>
          </w:p>
          <w:p w:rsidR="00BD28A4" w:rsidRPr="0081598F" w:rsidRDefault="00BD28A4" w:rsidP="00455F53">
            <w:pPr>
              <w:rPr>
                <w:rFonts w:ascii="Times New Roman" w:hAnsi="Times New Roman"/>
                <w:i/>
                <w:kern w:val="24"/>
                <w:sz w:val="24"/>
              </w:rPr>
            </w:pPr>
            <w:r w:rsidRPr="0081598F">
              <w:rPr>
                <w:rFonts w:ascii="Times New Roman" w:hAnsi="Times New Roman"/>
                <w:i/>
                <w:kern w:val="24"/>
                <w:sz w:val="24"/>
              </w:rPr>
              <w:t xml:space="preserve">Практические задания </w:t>
            </w:r>
          </w:p>
          <w:p w:rsidR="00BD28A4" w:rsidRPr="00CB5C4F" w:rsidRDefault="00BD28A4" w:rsidP="0081598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CB5C4F">
              <w:rPr>
                <w:rFonts w:ascii="Times New Roman" w:hAnsi="Times New Roman"/>
                <w:sz w:val="24"/>
                <w:lang w:val="ru-RU"/>
              </w:rPr>
              <w:t>отследить в Интернете публикации на заданную тему;</w:t>
            </w:r>
          </w:p>
          <w:p w:rsidR="00BD28A4" w:rsidRPr="00CB5C4F" w:rsidRDefault="00BD28A4" w:rsidP="0081598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CB5C4F">
              <w:rPr>
                <w:rFonts w:ascii="Times New Roman" w:hAnsi="Times New Roman"/>
                <w:sz w:val="24"/>
                <w:lang w:val="ru-RU"/>
              </w:rPr>
              <w:t>выявить среди участников форума ботов (признаками ботов считаются постоянное присутствие, употребление одних и тех же клишированных речевых оборотов);</w:t>
            </w:r>
          </w:p>
          <w:p w:rsidR="00BD28A4" w:rsidRPr="00CB5C4F" w:rsidRDefault="00BD28A4" w:rsidP="0081598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CB5C4F">
              <w:rPr>
                <w:rFonts w:ascii="Times New Roman" w:hAnsi="Times New Roman"/>
                <w:sz w:val="24"/>
                <w:lang w:val="ru-RU"/>
              </w:rPr>
              <w:t>формализовать задачу нахождения речевых оборотов, набирающих максимальное количество «лайков» в соцсети и реализовать ее с помощью программных средств;</w:t>
            </w:r>
          </w:p>
          <w:p w:rsidR="00BD28A4" w:rsidRPr="00CB5C4F" w:rsidRDefault="00BD28A4" w:rsidP="00EE2722">
            <w:pPr>
              <w:rPr>
                <w:rFonts w:ascii="Times New Roman" w:hAnsi="Times New Roman"/>
                <w:sz w:val="24"/>
                <w:lang w:val="ru-RU"/>
              </w:rPr>
            </w:pPr>
            <w:r w:rsidRPr="00CB5C4F">
              <w:rPr>
                <w:rFonts w:ascii="Times New Roman" w:hAnsi="Times New Roman"/>
                <w:sz w:val="24"/>
                <w:lang w:val="ru-RU"/>
              </w:rPr>
              <w:t xml:space="preserve">формализовать задачу наличия </w:t>
            </w:r>
            <w:r w:rsidRPr="00CB5C4F">
              <w:rPr>
                <w:rFonts w:ascii="Times New Roman" w:hAnsi="Times New Roman"/>
                <w:sz w:val="24"/>
              </w:rPr>
              <w:t>Product</w:t>
            </w:r>
            <w:r w:rsidRPr="00CB5C4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sz w:val="24"/>
              </w:rPr>
              <w:t>Placement</w:t>
            </w:r>
            <w:r w:rsidRPr="00CB5C4F">
              <w:rPr>
                <w:rFonts w:ascii="Times New Roman" w:hAnsi="Times New Roman"/>
                <w:sz w:val="24"/>
                <w:lang w:val="ru-RU"/>
              </w:rPr>
              <w:t xml:space="preserve"> в соцсетях и реализовать ее с помощью программных средств;</w:t>
            </w:r>
          </w:p>
          <w:p w:rsidR="00BD28A4" w:rsidRPr="00CB5C4F" w:rsidRDefault="00BD28A4" w:rsidP="0081598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CB5C4F">
              <w:rPr>
                <w:rFonts w:ascii="Times New Roman" w:hAnsi="Times New Roman"/>
                <w:sz w:val="24"/>
                <w:lang w:val="ru-RU"/>
              </w:rPr>
              <w:t>выполнить анализ социокультурного контекста нескольких  блогов;</w:t>
            </w:r>
          </w:p>
          <w:p w:rsidR="00BD28A4" w:rsidRPr="00CB5C4F" w:rsidRDefault="00BD28A4" w:rsidP="0081598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CB5C4F">
              <w:rPr>
                <w:rFonts w:ascii="Times New Roman" w:hAnsi="Times New Roman"/>
                <w:sz w:val="24"/>
                <w:lang w:val="ru-RU"/>
              </w:rPr>
              <w:t>выполнить анализ этнического контекста нескольких  блогов.</w:t>
            </w:r>
          </w:p>
          <w:p w:rsidR="00BD28A4" w:rsidRPr="00D82CD1" w:rsidRDefault="00BD28A4" w:rsidP="00152F42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D82CD1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:rsidR="00BD28A4" w:rsidRPr="00CB5C4F" w:rsidRDefault="00BD28A4" w:rsidP="0081598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CB5C4F">
              <w:rPr>
                <w:rFonts w:ascii="Times New Roman" w:hAnsi="Times New Roman"/>
                <w:sz w:val="24"/>
                <w:lang w:val="ru-RU"/>
              </w:rPr>
              <w:t>отследить в Интернете публикации на несколько взаимосвязанных тем;</w:t>
            </w:r>
          </w:p>
          <w:p w:rsidR="00BD28A4" w:rsidRPr="00CB5C4F" w:rsidRDefault="00BD28A4" w:rsidP="0081598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CB5C4F">
              <w:rPr>
                <w:rFonts w:ascii="Times New Roman" w:hAnsi="Times New Roman"/>
                <w:sz w:val="24"/>
                <w:lang w:val="ru-RU"/>
              </w:rPr>
              <w:t>отследить группы ботов, присутствующих одновременно на нескольких форумах (имена на каждом форуме у них, скорее всего, будут разные);</w:t>
            </w:r>
          </w:p>
          <w:p w:rsidR="00BD28A4" w:rsidRPr="00CB5C4F" w:rsidRDefault="00BD28A4" w:rsidP="0081598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CB5C4F">
              <w:rPr>
                <w:rFonts w:ascii="Times New Roman" w:hAnsi="Times New Roman"/>
                <w:sz w:val="24"/>
                <w:lang w:val="ru-RU"/>
              </w:rPr>
              <w:t>определить с помощью нейросетевого анализа различия между тематикой и стилистикой публикаций в соцсетях (или установить их неотличимость);</w:t>
            </w:r>
          </w:p>
          <w:p w:rsidR="00BD28A4" w:rsidRPr="00CB5C4F" w:rsidRDefault="00BD28A4" w:rsidP="0081598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CB5C4F">
              <w:rPr>
                <w:rFonts w:ascii="Times New Roman" w:hAnsi="Times New Roman"/>
                <w:sz w:val="24"/>
                <w:lang w:val="ru-RU"/>
              </w:rPr>
              <w:t xml:space="preserve">определить с помощью нейросетевого анализа различия между способами осуществления </w:t>
            </w:r>
            <w:r w:rsidRPr="00CB5C4F">
              <w:rPr>
                <w:rFonts w:ascii="Times New Roman" w:hAnsi="Times New Roman"/>
                <w:sz w:val="24"/>
              </w:rPr>
              <w:t>Product</w:t>
            </w:r>
            <w:r w:rsidRPr="00CB5C4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B5C4F">
              <w:rPr>
                <w:rFonts w:ascii="Times New Roman" w:hAnsi="Times New Roman"/>
                <w:sz w:val="24"/>
              </w:rPr>
              <w:t>Placement</w:t>
            </w:r>
            <w:r w:rsidRPr="00CB5C4F">
              <w:rPr>
                <w:rFonts w:ascii="Times New Roman" w:hAnsi="Times New Roman"/>
                <w:sz w:val="24"/>
                <w:lang w:val="ru-RU"/>
              </w:rPr>
              <w:t xml:space="preserve"> в соцсетях (или установить их неотличимость);</w:t>
            </w:r>
          </w:p>
          <w:p w:rsidR="00BD28A4" w:rsidRPr="00CB5C4F" w:rsidRDefault="00BD28A4" w:rsidP="0081598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CB5C4F">
              <w:rPr>
                <w:rFonts w:ascii="Times New Roman" w:hAnsi="Times New Roman"/>
                <w:sz w:val="24"/>
                <w:lang w:val="ru-RU"/>
              </w:rPr>
              <w:t>выполнить анализ контента нескольких Интернет</w:t>
            </w:r>
            <w:r w:rsidRPr="00CB5C4F">
              <w:rPr>
                <w:rFonts w:ascii="Times New Roman" w:hAnsi="Times New Roman"/>
                <w:sz w:val="24"/>
                <w:lang w:val="ru-RU"/>
              </w:rPr>
              <w:noBreakHyphen/>
              <w:t>ресурсов в социокультурном, этническом и гендерном контексте;</w:t>
            </w:r>
          </w:p>
          <w:p w:rsidR="00BD28A4" w:rsidRPr="00CB5C4F" w:rsidRDefault="00BD28A4" w:rsidP="0081598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CB5C4F">
              <w:rPr>
                <w:rFonts w:ascii="Times New Roman" w:hAnsi="Times New Roman"/>
                <w:sz w:val="24"/>
                <w:lang w:val="ru-RU"/>
              </w:rPr>
              <w:t>выполнить анализ контента нескольких Интернет</w:t>
            </w:r>
            <w:r w:rsidRPr="00CB5C4F">
              <w:rPr>
                <w:rFonts w:ascii="Times New Roman" w:hAnsi="Times New Roman"/>
                <w:sz w:val="24"/>
                <w:lang w:val="ru-RU"/>
              </w:rPr>
              <w:noBreakHyphen/>
              <w:t>ресурсов в профессиональном контексте.</w:t>
            </w:r>
          </w:p>
        </w:tc>
      </w:tr>
      <w:tr w:rsidR="00BD28A4" w:rsidRPr="00F01534" w:rsidTr="00EE2722">
        <w:trPr>
          <w:trHeight w:val="3071"/>
        </w:trPr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28A4" w:rsidRPr="00CB5C4F" w:rsidRDefault="00BD28A4" w:rsidP="00765377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sz w:val="24"/>
              </w:rPr>
            </w:pPr>
            <w:r w:rsidRPr="00CB5C4F">
              <w:rPr>
                <w:rFonts w:ascii="Times New Roman" w:hAnsi="Times New Roman"/>
                <w:sz w:val="24"/>
              </w:rPr>
              <w:t>ПК-4.2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28A4" w:rsidRPr="00CB5C4F" w:rsidRDefault="00BD28A4" w:rsidP="00765377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sz w:val="24"/>
                <w:lang w:val="ru-RU"/>
              </w:rPr>
            </w:pPr>
            <w:r w:rsidRPr="00CB5C4F">
              <w:rPr>
                <w:rFonts w:ascii="Times New Roman" w:hAnsi="Times New Roman"/>
                <w:sz w:val="24"/>
                <w:lang w:val="ru-RU"/>
              </w:rPr>
              <w:t>Оценивает качество разработки компонентов системы управления базами данных</w:t>
            </w:r>
          </w:p>
        </w:tc>
        <w:tc>
          <w:tcPr>
            <w:tcW w:w="3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28A4" w:rsidRPr="00CB5C4F" w:rsidRDefault="00BD28A4" w:rsidP="00455F53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</w:tr>
    </w:tbl>
    <w:p w:rsidR="00BD28A4" w:rsidRPr="00D82CD1" w:rsidRDefault="00BD28A4" w:rsidP="0057384E">
      <w:pPr>
        <w:rPr>
          <w:rFonts w:ascii="Times New Roman" w:hAnsi="Times New Roman"/>
          <w:sz w:val="24"/>
          <w:lang w:val="ru-RU"/>
        </w:rPr>
      </w:pPr>
    </w:p>
    <w:p w:rsidR="00BD28A4" w:rsidRPr="00D82CD1" w:rsidRDefault="00BD28A4" w:rsidP="00A30739">
      <w:pPr>
        <w:rPr>
          <w:rFonts w:ascii="Times New Roman" w:hAnsi="Times New Roman"/>
          <w:b/>
          <w:sz w:val="24"/>
          <w:lang w:val="ru-RU"/>
        </w:rPr>
      </w:pPr>
      <w:r w:rsidRPr="00D82CD1">
        <w:rPr>
          <w:rFonts w:ascii="Times New Roman" w:hAnsi="Times New Roman"/>
          <w:b/>
          <w:sz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BD28A4" w:rsidRPr="00D82CD1" w:rsidRDefault="00BD28A4" w:rsidP="00A30739">
      <w:pPr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>Промежуточная аттестация по дисциплине «</w:t>
      </w:r>
      <w:r w:rsidRPr="00D82CD1">
        <w:rPr>
          <w:rFonts w:ascii="Times New Roman" w:hAnsi="Times New Roman"/>
          <w:color w:val="000000"/>
          <w:sz w:val="24"/>
          <w:lang w:val="ru-RU"/>
        </w:rPr>
        <w:t>Основы теории машинного обучения</w:t>
      </w:r>
      <w:r w:rsidRPr="00D82CD1">
        <w:rPr>
          <w:rFonts w:ascii="Times New Roman" w:hAnsi="Times New Roman"/>
          <w:sz w:val="24"/>
          <w:lang w:val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в форме зачета.</w:t>
      </w:r>
    </w:p>
    <w:p w:rsidR="00BD28A4" w:rsidRPr="00D82CD1" w:rsidRDefault="00BD28A4" w:rsidP="00A30739">
      <w:pPr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 xml:space="preserve">Зачет по дисциплине проводится по результатам отчетности за выполненные самостоятельные работы с опросом в устной форме по этапам выполнения в беседе-обсуждении на лекционных занятиях. </w:t>
      </w:r>
    </w:p>
    <w:p w:rsidR="00BD28A4" w:rsidRPr="00D82CD1" w:rsidRDefault="00BD28A4" w:rsidP="00A30739">
      <w:pPr>
        <w:rPr>
          <w:rFonts w:ascii="Times New Roman" w:hAnsi="Times New Roman"/>
          <w:b/>
          <w:sz w:val="24"/>
          <w:lang w:val="ru-RU"/>
        </w:rPr>
      </w:pPr>
      <w:r w:rsidRPr="00D82CD1">
        <w:rPr>
          <w:rFonts w:ascii="Times New Roman" w:hAnsi="Times New Roman"/>
          <w:b/>
          <w:sz w:val="24"/>
          <w:lang w:val="ru-RU"/>
        </w:rPr>
        <w:t>Показатели и критерии оценивания зачета:</w:t>
      </w:r>
    </w:p>
    <w:p w:rsidR="00BD28A4" w:rsidRPr="00D82CD1" w:rsidRDefault="00BD28A4" w:rsidP="00A30739">
      <w:pPr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 xml:space="preserve">– на оценку </w:t>
      </w:r>
      <w:r w:rsidRPr="00D82CD1">
        <w:rPr>
          <w:rFonts w:ascii="Times New Roman" w:hAnsi="Times New Roman"/>
          <w:b/>
          <w:sz w:val="24"/>
          <w:lang w:val="ru-RU"/>
        </w:rPr>
        <w:t>«зачтено»</w:t>
      </w:r>
      <w:r w:rsidRPr="00D82CD1">
        <w:rPr>
          <w:rFonts w:ascii="Times New Roman" w:hAnsi="Times New Roman"/>
          <w:sz w:val="24"/>
          <w:lang w:val="ru-RU"/>
        </w:rPr>
        <w:t xml:space="preserve"> – обучающийся демонстрирует пороговый уровень сформированности компетенций;</w:t>
      </w:r>
    </w:p>
    <w:p w:rsidR="00BD28A4" w:rsidRPr="00D82CD1" w:rsidRDefault="00BD28A4" w:rsidP="00A30739">
      <w:pPr>
        <w:rPr>
          <w:rFonts w:ascii="Times New Roman" w:hAnsi="Times New Roman"/>
          <w:sz w:val="24"/>
          <w:lang w:val="ru-RU"/>
        </w:rPr>
      </w:pPr>
      <w:r w:rsidRPr="00D82CD1">
        <w:rPr>
          <w:rFonts w:ascii="Times New Roman" w:hAnsi="Times New Roman"/>
          <w:sz w:val="24"/>
          <w:lang w:val="ru-RU"/>
        </w:rPr>
        <w:t xml:space="preserve">– на оценку </w:t>
      </w:r>
      <w:r w:rsidRPr="00D82CD1">
        <w:rPr>
          <w:rFonts w:ascii="Times New Roman" w:hAnsi="Times New Roman"/>
          <w:b/>
          <w:sz w:val="24"/>
          <w:lang w:val="ru-RU"/>
        </w:rPr>
        <w:t>«не зачтено»</w:t>
      </w:r>
      <w:r w:rsidRPr="00D82CD1">
        <w:rPr>
          <w:rFonts w:ascii="Times New Roman" w:hAnsi="Times New Roman"/>
          <w:sz w:val="24"/>
          <w:lang w:val="ru-RU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D28A4" w:rsidRPr="00D82CD1" w:rsidRDefault="00BD28A4" w:rsidP="00A30739">
      <w:pPr>
        <w:rPr>
          <w:rFonts w:ascii="Times New Roman" w:hAnsi="Times New Roman"/>
          <w:sz w:val="24"/>
          <w:lang w:val="ru-RU"/>
        </w:rPr>
      </w:pPr>
    </w:p>
    <w:p w:rsidR="00BD28A4" w:rsidRPr="00D82CD1" w:rsidRDefault="00BD28A4" w:rsidP="0081598F">
      <w:pPr>
        <w:jc w:val="both"/>
        <w:rPr>
          <w:rFonts w:ascii="Times New Roman" w:hAnsi="Times New Roman"/>
          <w:sz w:val="24"/>
          <w:lang w:val="ru-RU"/>
        </w:rPr>
      </w:pPr>
    </w:p>
    <w:sectPr w:rsidR="00BD28A4" w:rsidRPr="00D82CD1" w:rsidSect="0099740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1D5A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">
    <w:nsid w:val="095E14A0"/>
    <w:multiLevelType w:val="hybridMultilevel"/>
    <w:tmpl w:val="E01E9F86"/>
    <w:lvl w:ilvl="0" w:tplc="43E4F39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9CF0924"/>
    <w:multiLevelType w:val="hybridMultilevel"/>
    <w:tmpl w:val="96C0D10E"/>
    <w:lvl w:ilvl="0" w:tplc="400ECA5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45E7D99"/>
    <w:multiLevelType w:val="hybridMultilevel"/>
    <w:tmpl w:val="3D9AB1A0"/>
    <w:lvl w:ilvl="0" w:tplc="C2CA635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F083DCB"/>
    <w:multiLevelType w:val="hybridMultilevel"/>
    <w:tmpl w:val="CB8A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6430C06"/>
    <w:multiLevelType w:val="hybridMultilevel"/>
    <w:tmpl w:val="E16EF42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21E6E2C"/>
    <w:multiLevelType w:val="hybridMultilevel"/>
    <w:tmpl w:val="088C348A"/>
    <w:lvl w:ilvl="0" w:tplc="70D4F04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3348151D"/>
    <w:multiLevelType w:val="hybridMultilevel"/>
    <w:tmpl w:val="2D46311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>
    <w:nsid w:val="34AC5A22"/>
    <w:multiLevelType w:val="hybridMultilevel"/>
    <w:tmpl w:val="10B08BD0"/>
    <w:lvl w:ilvl="0" w:tplc="FC468BF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5CE59CD"/>
    <w:multiLevelType w:val="hybridMultilevel"/>
    <w:tmpl w:val="C95A0E74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9FE7317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AF80B20"/>
    <w:multiLevelType w:val="hybridMultilevel"/>
    <w:tmpl w:val="D4D6BB7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DE1F32"/>
    <w:multiLevelType w:val="hybridMultilevel"/>
    <w:tmpl w:val="FD4A9910"/>
    <w:lvl w:ilvl="0" w:tplc="B84268D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8EC58DA"/>
    <w:multiLevelType w:val="hybridMultilevel"/>
    <w:tmpl w:val="FA1493DE"/>
    <w:lvl w:ilvl="0" w:tplc="3F980C96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  <w:b w:val="0"/>
        <w:sz w:val="28"/>
        <w:szCs w:val="28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C8A200B"/>
    <w:multiLevelType w:val="hybridMultilevel"/>
    <w:tmpl w:val="EAC40C54"/>
    <w:lvl w:ilvl="0" w:tplc="6EF66DB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EF020C8"/>
    <w:multiLevelType w:val="hybridMultilevel"/>
    <w:tmpl w:val="7F60EAB2"/>
    <w:lvl w:ilvl="0" w:tplc="5B345CF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9">
    <w:nsid w:val="4F48324B"/>
    <w:multiLevelType w:val="hybridMultilevel"/>
    <w:tmpl w:val="3D60D636"/>
    <w:lvl w:ilvl="0" w:tplc="E1481E6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21B171E"/>
    <w:multiLevelType w:val="hybridMultilevel"/>
    <w:tmpl w:val="762C0AB0"/>
    <w:lvl w:ilvl="0" w:tplc="C2CA635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1">
    <w:nsid w:val="54947A80"/>
    <w:multiLevelType w:val="hybridMultilevel"/>
    <w:tmpl w:val="81260C66"/>
    <w:lvl w:ilvl="0" w:tplc="58CCEFF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62770C0"/>
    <w:multiLevelType w:val="hybridMultilevel"/>
    <w:tmpl w:val="6EC024D4"/>
    <w:lvl w:ilvl="0" w:tplc="8330499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73B4779"/>
    <w:multiLevelType w:val="hybridMultilevel"/>
    <w:tmpl w:val="81F86EFA"/>
    <w:lvl w:ilvl="0" w:tplc="0E8EDA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C393AE2"/>
    <w:multiLevelType w:val="hybridMultilevel"/>
    <w:tmpl w:val="5C64E220"/>
    <w:lvl w:ilvl="0" w:tplc="FB12AEF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F965297"/>
    <w:multiLevelType w:val="hybridMultilevel"/>
    <w:tmpl w:val="7F3E0B40"/>
    <w:lvl w:ilvl="0" w:tplc="63D65D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03524A0"/>
    <w:multiLevelType w:val="hybridMultilevel"/>
    <w:tmpl w:val="B3A658C0"/>
    <w:lvl w:ilvl="0" w:tplc="58FADB1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87E6E72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CB4157F"/>
    <w:multiLevelType w:val="hybridMultilevel"/>
    <w:tmpl w:val="AEA8DE6A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F851D59"/>
    <w:multiLevelType w:val="hybridMultilevel"/>
    <w:tmpl w:val="2D266A2C"/>
    <w:lvl w:ilvl="0" w:tplc="D86E976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1">
    <w:nsid w:val="7037504C"/>
    <w:multiLevelType w:val="hybridMultilevel"/>
    <w:tmpl w:val="8AD6A0CA"/>
    <w:lvl w:ilvl="0" w:tplc="86DC2C9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2">
    <w:nsid w:val="74FC3C13"/>
    <w:multiLevelType w:val="hybridMultilevel"/>
    <w:tmpl w:val="C794240A"/>
    <w:lvl w:ilvl="0" w:tplc="0E1A728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3">
    <w:nsid w:val="76F01E64"/>
    <w:multiLevelType w:val="hybridMultilevel"/>
    <w:tmpl w:val="314480B0"/>
    <w:lvl w:ilvl="0" w:tplc="29D40BC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23"/>
  </w:num>
  <w:num w:numId="3">
    <w:abstractNumId w:val="8"/>
  </w:num>
  <w:num w:numId="4">
    <w:abstractNumId w:val="7"/>
  </w:num>
  <w:num w:numId="5">
    <w:abstractNumId w:val="28"/>
  </w:num>
  <w:num w:numId="6">
    <w:abstractNumId w:val="6"/>
  </w:num>
  <w:num w:numId="7">
    <w:abstractNumId w:val="9"/>
  </w:num>
  <w:num w:numId="8">
    <w:abstractNumId w:val="31"/>
  </w:num>
  <w:num w:numId="9">
    <w:abstractNumId w:val="18"/>
  </w:num>
  <w:num w:numId="10">
    <w:abstractNumId w:val="30"/>
  </w:num>
  <w:num w:numId="11">
    <w:abstractNumId w:val="22"/>
  </w:num>
  <w:num w:numId="12">
    <w:abstractNumId w:val="33"/>
  </w:num>
  <w:num w:numId="13">
    <w:abstractNumId w:val="17"/>
  </w:num>
  <w:num w:numId="14">
    <w:abstractNumId w:val="32"/>
  </w:num>
  <w:num w:numId="15">
    <w:abstractNumId w:val="21"/>
  </w:num>
  <w:num w:numId="16">
    <w:abstractNumId w:val="15"/>
  </w:num>
  <w:num w:numId="17">
    <w:abstractNumId w:val="10"/>
  </w:num>
  <w:num w:numId="18">
    <w:abstractNumId w:val="1"/>
  </w:num>
  <w:num w:numId="19">
    <w:abstractNumId w:val="14"/>
  </w:num>
  <w:num w:numId="20">
    <w:abstractNumId w:val="29"/>
  </w:num>
  <w:num w:numId="21">
    <w:abstractNumId w:val="2"/>
  </w:num>
  <w:num w:numId="22">
    <w:abstractNumId w:val="0"/>
  </w:num>
  <w:num w:numId="23">
    <w:abstractNumId w:val="13"/>
  </w:num>
  <w:num w:numId="24">
    <w:abstractNumId w:val="19"/>
  </w:num>
  <w:num w:numId="25">
    <w:abstractNumId w:val="24"/>
  </w:num>
  <w:num w:numId="26">
    <w:abstractNumId w:val="3"/>
  </w:num>
  <w:num w:numId="27">
    <w:abstractNumId w:val="12"/>
  </w:num>
  <w:num w:numId="28">
    <w:abstractNumId w:val="16"/>
  </w:num>
  <w:num w:numId="29">
    <w:abstractNumId w:val="25"/>
  </w:num>
  <w:num w:numId="30">
    <w:abstractNumId w:val="27"/>
  </w:num>
  <w:num w:numId="31">
    <w:abstractNumId w:val="26"/>
  </w:num>
  <w:num w:numId="32">
    <w:abstractNumId w:val="4"/>
  </w:num>
  <w:num w:numId="33">
    <w:abstractNumId w:val="20"/>
  </w:num>
  <w:num w:numId="3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2418B"/>
    <w:rsid w:val="001026EA"/>
    <w:rsid w:val="00152F42"/>
    <w:rsid w:val="001F0BC7"/>
    <w:rsid w:val="002E7025"/>
    <w:rsid w:val="00455F53"/>
    <w:rsid w:val="00472BDB"/>
    <w:rsid w:val="00485CCF"/>
    <w:rsid w:val="004D5DB0"/>
    <w:rsid w:val="005523D3"/>
    <w:rsid w:val="0056273F"/>
    <w:rsid w:val="0057384E"/>
    <w:rsid w:val="00765377"/>
    <w:rsid w:val="0081598F"/>
    <w:rsid w:val="00874A35"/>
    <w:rsid w:val="0099740D"/>
    <w:rsid w:val="00A30739"/>
    <w:rsid w:val="00BD28A4"/>
    <w:rsid w:val="00C354F6"/>
    <w:rsid w:val="00CB5C4F"/>
    <w:rsid w:val="00D31453"/>
    <w:rsid w:val="00D82CD1"/>
    <w:rsid w:val="00E209E2"/>
    <w:rsid w:val="00E9383C"/>
    <w:rsid w:val="00EE2722"/>
    <w:rsid w:val="00F01534"/>
    <w:rsid w:val="00F02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locked="1" w:uiPriority="0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9740D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1598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val="ru-RU"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1598F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hAnsi="Times New Roman"/>
      <w:b/>
      <w:bCs/>
      <w:i/>
      <w:sz w:val="24"/>
      <w:szCs w:val="20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1598F"/>
    <w:rPr>
      <w:rFonts w:ascii="Times New Roman" w:hAnsi="Times New Roman" w:cs="Times New Roman"/>
      <w:b/>
      <w:iCs/>
      <w:sz w:val="20"/>
      <w:szCs w:val="20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1598F"/>
    <w:rPr>
      <w:rFonts w:ascii="Times New Roman" w:hAnsi="Times New Roman" w:cs="Times New Roman"/>
      <w:b/>
      <w:bCs/>
      <w:i/>
      <w:sz w:val="20"/>
      <w:szCs w:val="20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E93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9383C"/>
    <w:rPr>
      <w:rFonts w:ascii="Tahoma" w:hAnsi="Tahoma" w:cs="Tahoma"/>
      <w:sz w:val="16"/>
      <w:szCs w:val="16"/>
    </w:rPr>
  </w:style>
  <w:style w:type="character" w:customStyle="1" w:styleId="FontStyle20">
    <w:name w:val="Font Style20"/>
    <w:uiPriority w:val="99"/>
    <w:rsid w:val="0081598F"/>
    <w:rPr>
      <w:rFonts w:ascii="Georgia" w:hAnsi="Georgia"/>
      <w:sz w:val="12"/>
    </w:rPr>
  </w:style>
  <w:style w:type="character" w:customStyle="1" w:styleId="FontStyle31">
    <w:name w:val="Font Style31"/>
    <w:uiPriority w:val="99"/>
    <w:rsid w:val="0081598F"/>
    <w:rPr>
      <w:rFonts w:ascii="Georgia" w:hAnsi="Georgia"/>
      <w:sz w:val="12"/>
    </w:rPr>
  </w:style>
  <w:style w:type="paragraph" w:customStyle="1" w:styleId="a">
    <w:name w:val="Центр"/>
    <w:basedOn w:val="Normal"/>
    <w:next w:val="Normal"/>
    <w:uiPriority w:val="99"/>
    <w:rsid w:val="0081598F"/>
    <w:pPr>
      <w:spacing w:after="0" w:line="240" w:lineRule="auto"/>
      <w:jc w:val="center"/>
    </w:pPr>
    <w:rPr>
      <w:rFonts w:ascii="Times New Roman" w:hAnsi="Times New Roman"/>
      <w:i/>
      <w:sz w:val="20"/>
      <w:szCs w:val="24"/>
      <w:lang w:val="ru-RU" w:eastAsia="ru-RU"/>
    </w:rPr>
  </w:style>
  <w:style w:type="paragraph" w:customStyle="1" w:styleId="Default">
    <w:name w:val="Default"/>
    <w:uiPriority w:val="99"/>
    <w:rsid w:val="0081598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Style1">
    <w:name w:val="Style1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2">
    <w:name w:val="Style2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3">
    <w:name w:val="Style3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4">
    <w:name w:val="Style4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5">
    <w:name w:val="Style5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6">
    <w:name w:val="Style6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7">
    <w:name w:val="Style7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8">
    <w:name w:val="Style8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11">
    <w:name w:val="Font Style11"/>
    <w:basedOn w:val="DefaultParagraphFont"/>
    <w:uiPriority w:val="99"/>
    <w:rsid w:val="0081598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DefaultParagraphFont"/>
    <w:uiPriority w:val="99"/>
    <w:rsid w:val="0081598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DefaultParagraphFont"/>
    <w:uiPriority w:val="99"/>
    <w:rsid w:val="0081598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DefaultParagraphFont"/>
    <w:uiPriority w:val="99"/>
    <w:rsid w:val="0081598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DefaultParagraphFont"/>
    <w:uiPriority w:val="99"/>
    <w:rsid w:val="0081598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DefaultParagraphFont"/>
    <w:uiPriority w:val="99"/>
    <w:rsid w:val="0081598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DefaultParagraphFont"/>
    <w:uiPriority w:val="99"/>
    <w:rsid w:val="0081598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DefaultParagraphFont"/>
    <w:uiPriority w:val="99"/>
    <w:rsid w:val="0081598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DefaultParagraphFont"/>
    <w:uiPriority w:val="99"/>
    <w:rsid w:val="0081598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1">
    <w:name w:val="Font Style21"/>
    <w:basedOn w:val="DefaultParagraphFont"/>
    <w:uiPriority w:val="99"/>
    <w:rsid w:val="0081598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DefaultParagraphFont"/>
    <w:uiPriority w:val="99"/>
    <w:rsid w:val="0081598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DefaultParagraphFont"/>
    <w:uiPriority w:val="99"/>
    <w:rsid w:val="0081598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DefaultParagraphFont"/>
    <w:uiPriority w:val="99"/>
    <w:rsid w:val="0081598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DefaultParagraphFont"/>
    <w:uiPriority w:val="99"/>
    <w:rsid w:val="0081598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0">
    <w:name w:val="Style10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1">
    <w:name w:val="Style11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2">
    <w:name w:val="Style12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3">
    <w:name w:val="Style13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4">
    <w:name w:val="Style14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5">
    <w:name w:val="Style15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6">
    <w:name w:val="Style16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7">
    <w:name w:val="Style17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8">
    <w:name w:val="Style18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9">
    <w:name w:val="Style19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26">
    <w:name w:val="Font Style26"/>
    <w:basedOn w:val="DefaultParagraphFont"/>
    <w:uiPriority w:val="99"/>
    <w:rsid w:val="0081598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DefaultParagraphFont"/>
    <w:uiPriority w:val="99"/>
    <w:rsid w:val="0081598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DefaultParagraphFont"/>
    <w:uiPriority w:val="99"/>
    <w:rsid w:val="0081598F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DefaultParagraphFont"/>
    <w:uiPriority w:val="99"/>
    <w:rsid w:val="0081598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DefaultParagraphFont"/>
    <w:uiPriority w:val="99"/>
    <w:rsid w:val="0081598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2">
    <w:name w:val="Font Style32"/>
    <w:basedOn w:val="DefaultParagraphFont"/>
    <w:uiPriority w:val="99"/>
    <w:rsid w:val="0081598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DefaultParagraphFont"/>
    <w:uiPriority w:val="99"/>
    <w:rsid w:val="0081598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DefaultParagraphFont"/>
    <w:uiPriority w:val="99"/>
    <w:rsid w:val="0081598F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DefaultParagraphFont"/>
    <w:uiPriority w:val="99"/>
    <w:rsid w:val="0081598F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DefaultParagraphFont"/>
    <w:uiPriority w:val="99"/>
    <w:rsid w:val="0081598F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DefaultParagraphFont"/>
    <w:uiPriority w:val="99"/>
    <w:rsid w:val="0081598F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DefaultParagraphFont"/>
    <w:uiPriority w:val="99"/>
    <w:rsid w:val="0081598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DefaultParagraphFont"/>
    <w:uiPriority w:val="99"/>
    <w:rsid w:val="0081598F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DefaultParagraphFont"/>
    <w:uiPriority w:val="99"/>
    <w:rsid w:val="0081598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21">
    <w:name w:val="Style21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22">
    <w:name w:val="Style22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23">
    <w:name w:val="Style23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24">
    <w:name w:val="Style24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41">
    <w:name w:val="Font Style41"/>
    <w:basedOn w:val="DefaultParagraphFont"/>
    <w:uiPriority w:val="99"/>
    <w:rsid w:val="0081598F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DefaultParagraphFont"/>
    <w:uiPriority w:val="99"/>
    <w:rsid w:val="0081598F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DefaultParagraphFont"/>
    <w:uiPriority w:val="99"/>
    <w:rsid w:val="0081598F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DefaultParagraphFont"/>
    <w:uiPriority w:val="99"/>
    <w:rsid w:val="0081598F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26">
    <w:name w:val="Style26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27">
    <w:name w:val="Style27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28">
    <w:name w:val="Style28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29">
    <w:name w:val="Style29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30">
    <w:name w:val="Style30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31">
    <w:name w:val="Style31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32">
    <w:name w:val="Style32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33">
    <w:name w:val="Style33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34">
    <w:name w:val="Style34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35">
    <w:name w:val="Style35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45">
    <w:name w:val="Font Style45"/>
    <w:basedOn w:val="DefaultParagraphFont"/>
    <w:uiPriority w:val="99"/>
    <w:rsid w:val="0081598F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DefaultParagraphFont"/>
    <w:uiPriority w:val="99"/>
    <w:rsid w:val="0081598F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DefaultParagraphFont"/>
    <w:uiPriority w:val="99"/>
    <w:rsid w:val="0081598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DefaultParagraphFont"/>
    <w:uiPriority w:val="99"/>
    <w:rsid w:val="0081598F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DefaultParagraphFont"/>
    <w:uiPriority w:val="99"/>
    <w:rsid w:val="0081598F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DefaultParagraphFont"/>
    <w:uiPriority w:val="99"/>
    <w:rsid w:val="0081598F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DefaultParagraphFont"/>
    <w:uiPriority w:val="99"/>
    <w:rsid w:val="0081598F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DefaultParagraphFont"/>
    <w:uiPriority w:val="99"/>
    <w:rsid w:val="0081598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DefaultParagraphFont"/>
    <w:uiPriority w:val="99"/>
    <w:rsid w:val="0081598F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DefaultParagraphFont"/>
    <w:uiPriority w:val="99"/>
    <w:rsid w:val="0081598F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DefaultParagraphFont"/>
    <w:uiPriority w:val="99"/>
    <w:rsid w:val="0081598F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DefaultParagraphFont"/>
    <w:uiPriority w:val="99"/>
    <w:rsid w:val="0081598F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DefaultParagraphFont"/>
    <w:uiPriority w:val="99"/>
    <w:rsid w:val="0081598F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DefaultParagraphFont"/>
    <w:uiPriority w:val="99"/>
    <w:rsid w:val="0081598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DefaultParagraphFont"/>
    <w:uiPriority w:val="99"/>
    <w:rsid w:val="0081598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DefaultParagraphFont"/>
    <w:uiPriority w:val="99"/>
    <w:rsid w:val="0081598F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Footer">
    <w:name w:val="footer"/>
    <w:basedOn w:val="Normal"/>
    <w:link w:val="FooterChar"/>
    <w:uiPriority w:val="99"/>
    <w:rsid w:val="0081598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1598F"/>
    <w:rPr>
      <w:rFonts w:ascii="Times New Roman" w:hAnsi="Times New Roman" w:cs="Times New Roman"/>
      <w:sz w:val="24"/>
      <w:szCs w:val="24"/>
      <w:lang w:val="ru-RU" w:eastAsia="ru-RU"/>
    </w:rPr>
  </w:style>
  <w:style w:type="character" w:styleId="PageNumber">
    <w:name w:val="page number"/>
    <w:basedOn w:val="DefaultParagraphFont"/>
    <w:uiPriority w:val="99"/>
    <w:rsid w:val="0081598F"/>
    <w:rPr>
      <w:rFonts w:cs="Times New Roman"/>
    </w:rPr>
  </w:style>
  <w:style w:type="table" w:styleId="TableGrid">
    <w:name w:val="Table Grid"/>
    <w:basedOn w:val="TableNormal"/>
    <w:uiPriority w:val="99"/>
    <w:rsid w:val="0081598F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81598F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278">
    <w:name w:val="Font Style278"/>
    <w:basedOn w:val="DefaultParagraphFont"/>
    <w:uiPriority w:val="99"/>
    <w:rsid w:val="0081598F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63">
    <w:name w:val="Style63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70">
    <w:name w:val="Style70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79">
    <w:name w:val="Style79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80">
    <w:name w:val="Style80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85">
    <w:name w:val="Style85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89">
    <w:name w:val="Style89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13">
    <w:name w:val="Style113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14">
    <w:name w:val="Style114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16">
    <w:name w:val="Style116"/>
    <w:basedOn w:val="Normal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258">
    <w:name w:val="Font Style258"/>
    <w:basedOn w:val="DefaultParagraphFont"/>
    <w:uiPriority w:val="99"/>
    <w:rsid w:val="0081598F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DefaultParagraphFont"/>
    <w:uiPriority w:val="99"/>
    <w:rsid w:val="0081598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DefaultParagraphFont"/>
    <w:uiPriority w:val="99"/>
    <w:rsid w:val="0081598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DefaultParagraphFont"/>
    <w:uiPriority w:val="99"/>
    <w:rsid w:val="0081598F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DefaultParagraphFont"/>
    <w:uiPriority w:val="99"/>
    <w:rsid w:val="0081598F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DefaultParagraphFont"/>
    <w:uiPriority w:val="99"/>
    <w:rsid w:val="0081598F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DefaultParagraphFont"/>
    <w:uiPriority w:val="99"/>
    <w:rsid w:val="0081598F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81598F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81598F"/>
    <w:pPr>
      <w:spacing w:after="0" w:line="240" w:lineRule="auto"/>
      <w:ind w:firstLine="709"/>
      <w:jc w:val="both"/>
    </w:pPr>
    <w:rPr>
      <w:rFonts w:ascii="Times New Roman" w:hAnsi="Times New Roman"/>
      <w:i/>
      <w:iCs/>
      <w:sz w:val="24"/>
      <w:szCs w:val="24"/>
      <w:lang w:val="ru-RU"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81598F"/>
    <w:rPr>
      <w:rFonts w:ascii="Times New Roman" w:hAnsi="Times New Roman" w:cs="Times New Roman"/>
      <w:i/>
      <w:iCs/>
      <w:sz w:val="24"/>
      <w:szCs w:val="24"/>
      <w:lang w:val="ru-RU" w:eastAsia="ru-RU"/>
    </w:rPr>
  </w:style>
  <w:style w:type="character" w:styleId="Emphasis">
    <w:name w:val="Emphasis"/>
    <w:basedOn w:val="DefaultParagraphFont"/>
    <w:uiPriority w:val="99"/>
    <w:qFormat/>
    <w:rsid w:val="0081598F"/>
    <w:rPr>
      <w:rFonts w:cs="Times New Roman"/>
      <w:i/>
      <w:iCs/>
    </w:rPr>
  </w:style>
  <w:style w:type="paragraph" w:styleId="Header">
    <w:name w:val="header"/>
    <w:aliases w:val="Знак"/>
    <w:basedOn w:val="Normal"/>
    <w:link w:val="HeaderChar"/>
    <w:uiPriority w:val="99"/>
    <w:rsid w:val="0081598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81598F"/>
    <w:rPr>
      <w:rFonts w:ascii="Times New Roman" w:hAnsi="Times New Roman" w:cs="Times New Roman"/>
      <w:sz w:val="24"/>
      <w:szCs w:val="24"/>
      <w:lang w:val="ru-RU" w:eastAsia="ru-RU"/>
    </w:rPr>
  </w:style>
  <w:style w:type="character" w:styleId="CommentReference">
    <w:name w:val="annotation reference"/>
    <w:basedOn w:val="DefaultParagraphFont"/>
    <w:uiPriority w:val="99"/>
    <w:rsid w:val="0081598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81598F"/>
    <w:rPr>
      <w:rFonts w:ascii="Times New Roman" w:hAnsi="Times New Roman" w:cs="Times New Roman"/>
      <w:sz w:val="20"/>
      <w:szCs w:val="20"/>
      <w:lang w:val="ru-RU"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8159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81598F"/>
    <w:rPr>
      <w:b/>
      <w:bCs/>
    </w:rPr>
  </w:style>
  <w:style w:type="paragraph" w:styleId="FootnoteText">
    <w:name w:val="footnote text"/>
    <w:basedOn w:val="Normal"/>
    <w:link w:val="FootnoteTextChar"/>
    <w:uiPriority w:val="99"/>
    <w:rsid w:val="008159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81598F"/>
    <w:rPr>
      <w:rFonts w:ascii="Times New Roman" w:hAnsi="Times New Roman" w:cs="Times New Roman"/>
      <w:sz w:val="20"/>
      <w:szCs w:val="20"/>
      <w:lang w:val="ru-RU" w:eastAsia="ru-RU"/>
    </w:rPr>
  </w:style>
  <w:style w:type="character" w:styleId="FootnoteReference">
    <w:name w:val="footnote reference"/>
    <w:basedOn w:val="DefaultParagraphFont"/>
    <w:uiPriority w:val="99"/>
    <w:rsid w:val="0081598F"/>
    <w:rPr>
      <w:rFonts w:cs="Times New Roman"/>
      <w:vertAlign w:val="superscript"/>
    </w:rPr>
  </w:style>
  <w:style w:type="paragraph" w:customStyle="1" w:styleId="1">
    <w:name w:val="Обычный1"/>
    <w:uiPriority w:val="99"/>
    <w:rsid w:val="0081598F"/>
    <w:pPr>
      <w:widowControl w:val="0"/>
      <w:spacing w:before="60" w:line="260" w:lineRule="auto"/>
      <w:ind w:firstLine="680"/>
      <w:jc w:val="both"/>
    </w:pPr>
    <w:rPr>
      <w:rFonts w:ascii="Times New Roman" w:hAnsi="Times New Roman"/>
      <w:szCs w:val="20"/>
    </w:rPr>
  </w:style>
  <w:style w:type="paragraph" w:styleId="ListParagraph">
    <w:name w:val="List Paragraph"/>
    <w:basedOn w:val="Normal"/>
    <w:uiPriority w:val="99"/>
    <w:qFormat/>
    <w:rsid w:val="0081598F"/>
    <w:pPr>
      <w:spacing w:after="0"/>
      <w:ind w:left="720" w:firstLine="709"/>
      <w:contextualSpacing/>
      <w:jc w:val="both"/>
    </w:pPr>
    <w:rPr>
      <w:rFonts w:ascii="Times New Roman" w:hAnsi="Times New Roman"/>
      <w:sz w:val="24"/>
    </w:rPr>
  </w:style>
  <w:style w:type="paragraph" w:styleId="BodyText2">
    <w:name w:val="Body Text 2"/>
    <w:basedOn w:val="Normal"/>
    <w:link w:val="BodyText2Char"/>
    <w:uiPriority w:val="99"/>
    <w:rsid w:val="0081598F"/>
    <w:pPr>
      <w:spacing w:after="120" w:line="48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81598F"/>
    <w:rPr>
      <w:rFonts w:ascii="Times New Roman" w:hAnsi="Times New Roman" w:cs="Times New Roman"/>
      <w:sz w:val="24"/>
      <w:szCs w:val="24"/>
      <w:lang w:val="ru-RU" w:eastAsia="ru-RU"/>
    </w:rPr>
  </w:style>
  <w:style w:type="paragraph" w:styleId="BodyTextIndent2">
    <w:name w:val="Body Text Indent 2"/>
    <w:basedOn w:val="Normal"/>
    <w:link w:val="BodyTextIndent2Char"/>
    <w:uiPriority w:val="99"/>
    <w:rsid w:val="0081598F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81598F"/>
    <w:rPr>
      <w:rFonts w:ascii="Times New Roman" w:hAnsi="Times New Roman" w:cs="Times New Roman"/>
      <w:sz w:val="24"/>
      <w:szCs w:val="24"/>
      <w:lang w:val="ru-RU" w:eastAsia="ru-RU"/>
    </w:rPr>
  </w:style>
  <w:style w:type="paragraph" w:styleId="NormalWeb">
    <w:name w:val="Normal (Web)"/>
    <w:basedOn w:val="Normal"/>
    <w:uiPriority w:val="99"/>
    <w:rsid w:val="0081598F"/>
    <w:pPr>
      <w:spacing w:before="100" w:beforeAutospacing="1" w:after="100" w:afterAutospacing="1" w:line="360" w:lineRule="auto"/>
      <w:ind w:firstLine="567"/>
      <w:jc w:val="both"/>
    </w:pPr>
    <w:rPr>
      <w:rFonts w:ascii="Times New Roman" w:hAnsi="Times New Roman"/>
      <w:sz w:val="20"/>
      <w:szCs w:val="24"/>
      <w:lang w:val="ru-RU" w:eastAsia="ru-RU"/>
    </w:rPr>
  </w:style>
  <w:style w:type="paragraph" w:styleId="Subtitle">
    <w:name w:val="Subtitle"/>
    <w:basedOn w:val="Normal"/>
    <w:link w:val="SubtitleChar"/>
    <w:uiPriority w:val="99"/>
    <w:qFormat/>
    <w:rsid w:val="0081598F"/>
    <w:pPr>
      <w:spacing w:before="60" w:after="60" w:line="360" w:lineRule="auto"/>
      <w:ind w:left="567"/>
    </w:pPr>
    <w:rPr>
      <w:rFonts w:ascii="Times New Roman" w:hAnsi="Times New Roman"/>
      <w:b/>
      <w:bCs/>
      <w:sz w:val="20"/>
      <w:szCs w:val="24"/>
      <w:lang w:val="ru-RU" w:eastAsia="ru-RU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81598F"/>
    <w:rPr>
      <w:rFonts w:ascii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apple-converted-space">
    <w:name w:val="apple-converted-space"/>
    <w:basedOn w:val="DefaultParagraphFont"/>
    <w:uiPriority w:val="99"/>
    <w:rsid w:val="0081598F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81598F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81598F"/>
    <w:rPr>
      <w:rFonts w:cs="Times New Roman"/>
    </w:rPr>
  </w:style>
  <w:style w:type="character" w:styleId="Hyperlink">
    <w:name w:val="Hyperlink"/>
    <w:basedOn w:val="DefaultParagraphFont"/>
    <w:uiPriority w:val="99"/>
    <w:rsid w:val="0081598F"/>
    <w:rPr>
      <w:rFonts w:ascii="Arial" w:hAnsi="Arial" w:cs="Times New Roman"/>
      <w:color w:val="143057"/>
      <w:u w:val="single"/>
    </w:rPr>
  </w:style>
  <w:style w:type="paragraph" w:styleId="PlainText">
    <w:name w:val="Plain Text"/>
    <w:basedOn w:val="Normal"/>
    <w:link w:val="PlainTextChar"/>
    <w:uiPriority w:val="99"/>
    <w:rsid w:val="0081598F"/>
    <w:pPr>
      <w:spacing w:after="0" w:line="240" w:lineRule="auto"/>
    </w:pPr>
    <w:rPr>
      <w:rFonts w:ascii="Courier New" w:hAnsi="Courier New"/>
      <w:sz w:val="20"/>
      <w:szCs w:val="20"/>
      <w:lang w:val="ru-RU" w:eastAsia="ru-RU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81598F"/>
    <w:rPr>
      <w:rFonts w:ascii="Courier New" w:hAnsi="Courier New" w:cs="Times New Roman"/>
      <w:sz w:val="20"/>
      <w:szCs w:val="20"/>
      <w:lang w:val="ru-RU" w:eastAsia="ru-RU"/>
    </w:rPr>
  </w:style>
  <w:style w:type="character" w:styleId="HTMLCode">
    <w:name w:val="HTML Code"/>
    <w:basedOn w:val="DefaultParagraphFont"/>
    <w:uiPriority w:val="99"/>
    <w:rsid w:val="0081598F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catalog/product/104309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://bek.sibadi.org/fulltext/epd6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catalog/product/90852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42</TotalTime>
  <Pages>69</Pages>
  <Words>10228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2019-2020_z09_04_01-зАВм-19_11-1_plx_Основы теории машинного обучения</dc:title>
  <dc:subject/>
  <dc:creator>FastReport.NET</dc:creator>
  <cp:keywords/>
  <dc:description/>
  <cp:lastModifiedBy>Samsung</cp:lastModifiedBy>
  <cp:revision>6</cp:revision>
  <dcterms:created xsi:type="dcterms:W3CDTF">2020-03-30T08:43:00Z</dcterms:created>
  <dcterms:modified xsi:type="dcterms:W3CDTF">2020-11-07T09:15:00Z</dcterms:modified>
</cp:coreProperties>
</file>